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E2125" w14:textId="667D99CE" w:rsidR="002D3D8F" w:rsidRPr="006F3657" w:rsidRDefault="003A5C63" w:rsidP="002D3D8F">
      <w:pPr>
        <w:pStyle w:val="Kop2"/>
        <w:rPr>
          <w:rFonts w:ascii="Poppins Light" w:hAnsi="Poppins Light" w:cs="Poppins Light"/>
          <w:noProof/>
          <w:sz w:val="48"/>
        </w:rPr>
      </w:pPr>
      <w:r>
        <w:rPr>
          <w:rFonts w:cs="Arial"/>
          <w:noProof/>
        </w:rPr>
        <mc:AlternateContent>
          <mc:Choice Requires="wps">
            <w:drawing>
              <wp:anchor distT="0" distB="0" distL="114300" distR="114300" simplePos="0" relativeHeight="251669508" behindDoc="0" locked="0" layoutInCell="1" allowOverlap="1" wp14:anchorId="7712328D" wp14:editId="4AF5F03E">
                <wp:simplePos x="0" y="0"/>
                <wp:positionH relativeFrom="column">
                  <wp:posOffset>109855</wp:posOffset>
                </wp:positionH>
                <wp:positionV relativeFrom="paragraph">
                  <wp:posOffset>6257925</wp:posOffset>
                </wp:positionV>
                <wp:extent cx="5949344" cy="1209675"/>
                <wp:effectExtent l="0" t="0" r="0" b="0"/>
                <wp:wrapNone/>
                <wp:docPr id="8" name="Tekstvak 8"/>
                <wp:cNvGraphicFramePr/>
                <a:graphic xmlns:a="http://schemas.openxmlformats.org/drawingml/2006/main">
                  <a:graphicData uri="http://schemas.microsoft.com/office/word/2010/wordprocessingShape">
                    <wps:wsp>
                      <wps:cNvSpPr txBox="1"/>
                      <wps:spPr>
                        <a:xfrm>
                          <a:off x="0" y="0"/>
                          <a:ext cx="5949344" cy="1209675"/>
                        </a:xfrm>
                        <a:prstGeom prst="rect">
                          <a:avLst/>
                        </a:prstGeom>
                        <a:noFill/>
                        <a:ln w="6350">
                          <a:noFill/>
                        </a:ln>
                      </wps:spPr>
                      <wps:txbx>
                        <w:txbxContent>
                          <w:p w14:paraId="7FE457A5" w14:textId="77777777" w:rsidR="0098777A" w:rsidRDefault="0098777A" w:rsidP="003A5C63">
                            <w:pPr>
                              <w:pStyle w:val="Kop2"/>
                              <w:rPr>
                                <w:lang w:val="en-US"/>
                              </w:rPr>
                            </w:pPr>
                            <w:r w:rsidRPr="00D15BE7">
                              <w:t>Unieregeling</w:t>
                            </w:r>
                            <w:r>
                              <w:rPr>
                                <w:lang w:val="en-US"/>
                              </w:rPr>
                              <w:t xml:space="preserve"> BTW</w:t>
                            </w:r>
                          </w:p>
                          <w:p w14:paraId="36BC1CFF" w14:textId="56BEB4E5" w:rsidR="0098777A" w:rsidRPr="0098777A" w:rsidRDefault="003A5C63" w:rsidP="0098777A">
                            <w:pPr>
                              <w:pStyle w:val="Kop2"/>
                              <w:rPr>
                                <w:lang w:val="en-GB"/>
                              </w:rPr>
                            </w:pPr>
                            <w:r>
                              <w:rPr>
                                <w:lang w:val="en-US"/>
                              </w:rPr>
                              <w:t xml:space="preserve">Microsoft </w:t>
                            </w:r>
                            <w:r>
                              <w:rPr>
                                <w:lang w:val="en-GB"/>
                              </w:rPr>
                              <w:t>Dynamics 365 Business Central</w:t>
                            </w:r>
                          </w:p>
                          <w:p w14:paraId="0BCB5840" w14:textId="1802D27B" w:rsidR="0098777A" w:rsidRPr="0098777A" w:rsidRDefault="0098777A" w:rsidP="0098777A">
                            <w:pPr>
                              <w:rPr>
                                <w:color w:val="4472C4" w:themeColor="accent1"/>
                                <w:lang w:val="en-GB"/>
                              </w:rPr>
                            </w:pPr>
                          </w:p>
                          <w:p w14:paraId="77C9AAEA" w14:textId="77777777" w:rsidR="0098777A" w:rsidRDefault="0098777A" w:rsidP="0098777A">
                            <w:pPr>
                              <w:rPr>
                                <w:lang w:val="en-GB"/>
                              </w:rPr>
                            </w:pPr>
                          </w:p>
                          <w:p w14:paraId="61C1A931" w14:textId="295C7D20" w:rsidR="0098777A" w:rsidRPr="0098777A" w:rsidRDefault="0098777A" w:rsidP="0098777A">
                            <w:pPr>
                              <w:rPr>
                                <w:lang w:val="en-GB"/>
                              </w:rPr>
                            </w:pPr>
                            <w:r>
                              <w:rPr>
                                <w:lang w:val="en-GB"/>
                              </w:rPr>
                              <w:t>vfdgfdg</w:t>
                            </w:r>
                          </w:p>
                          <w:p w14:paraId="12C532DF" w14:textId="77777777" w:rsidR="003A5C63" w:rsidRPr="00DC3752" w:rsidRDefault="003A5C63" w:rsidP="003A5C63">
                            <w:pPr>
                              <w:pStyle w:val="Kop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2328D" id="_x0000_t202" coordsize="21600,21600" o:spt="202" path="m,l,21600r21600,l21600,xe">
                <v:stroke joinstyle="miter"/>
                <v:path gradientshapeok="t" o:connecttype="rect"/>
              </v:shapetype>
              <v:shape id="Tekstvak 8" o:spid="_x0000_s1026" type="#_x0000_t202" style="position:absolute;margin-left:8.65pt;margin-top:492.75pt;width:468.45pt;height:95.25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" filled="f" stroked="f" strokeweight=".5pt">
                <v:textbox>
                  <w:txbxContent>
                    <w:p w14:paraId="7FE457A5" w14:textId="77777777" w:rsidR="0098777A" w:rsidRDefault="0098777A" w:rsidP="003A5C63">
                      <w:pPr>
                        <w:pStyle w:val="Kop2"/>
                        <w:rPr>
                          <w:lang w:val="en-US"/>
                        </w:rPr>
                      </w:pPr>
                      <w:r w:rsidRPr="00D15BE7">
                        <w:t>Unieregeling</w:t>
                      </w:r>
                      <w:r>
                        <w:rPr>
                          <w:lang w:val="en-US"/>
                        </w:rPr>
                        <w:t xml:space="preserve"> BTW</w:t>
                      </w:r>
                    </w:p>
                    <w:p w14:paraId="36BC1CFF" w14:textId="56BEB4E5" w:rsidR="0098777A" w:rsidRPr="0098777A" w:rsidRDefault="003A5C63" w:rsidP="0098777A">
                      <w:pPr>
                        <w:pStyle w:val="Kop2"/>
                        <w:rPr>
                          <w:lang w:val="en-GB"/>
                        </w:rPr>
                      </w:pPr>
                      <w:r>
                        <w:rPr>
                          <w:lang w:val="en-US"/>
                        </w:rPr>
                        <w:t xml:space="preserve">Microsoft </w:t>
                      </w:r>
                      <w:r>
                        <w:rPr>
                          <w:lang w:val="en-GB"/>
                        </w:rPr>
                        <w:t>Dynamics 365 Business Central</w:t>
                      </w:r>
                    </w:p>
                    <w:p w14:paraId="0BCB5840" w14:textId="1802D27B" w:rsidR="0098777A" w:rsidRPr="0098777A" w:rsidRDefault="0098777A" w:rsidP="0098777A">
                      <w:pPr>
                        <w:rPr>
                          <w:color w:val="4472C4" w:themeColor="accent1"/>
                          <w:lang w:val="en-GB"/>
                        </w:rPr>
                      </w:pPr>
                    </w:p>
                    <w:p w14:paraId="77C9AAEA" w14:textId="77777777" w:rsidR="0098777A" w:rsidRDefault="0098777A" w:rsidP="0098777A">
                      <w:pPr>
                        <w:rPr>
                          <w:lang w:val="en-GB"/>
                        </w:rPr>
                      </w:pPr>
                    </w:p>
                    <w:p w14:paraId="61C1A931" w14:textId="295C7D20" w:rsidR="0098777A" w:rsidRPr="0098777A" w:rsidRDefault="0098777A" w:rsidP="0098777A">
                      <w:pPr>
                        <w:rPr>
                          <w:lang w:val="en-GB"/>
                        </w:rPr>
                      </w:pPr>
                      <w:r>
                        <w:rPr>
                          <w:lang w:val="en-GB"/>
                        </w:rPr>
                        <w:t>vfdgfdg</w:t>
                      </w:r>
                    </w:p>
                    <w:p w14:paraId="12C532DF" w14:textId="77777777" w:rsidR="003A5C63" w:rsidRPr="00DC3752" w:rsidRDefault="003A5C63" w:rsidP="003A5C63">
                      <w:pPr>
                        <w:pStyle w:val="Kop2"/>
                        <w:rPr>
                          <w:lang w:val="en-GB"/>
                        </w:rPr>
                      </w:pPr>
                    </w:p>
                  </w:txbxContent>
                </v:textbox>
              </v:shape>
            </w:pict>
          </mc:Fallback>
        </mc:AlternateContent>
      </w:r>
      <w:r w:rsidR="007B3B43" w:rsidRPr="009D7DFF">
        <w:rPr>
          <w:rFonts w:cs="Arial"/>
          <w:noProof/>
        </w:rPr>
        <w:drawing>
          <wp:anchor distT="0" distB="0" distL="114300" distR="114300" simplePos="0" relativeHeight="251658240" behindDoc="0" locked="0" layoutInCell="1" allowOverlap="1" wp14:anchorId="5D1CE390" wp14:editId="7DFFE0E6">
            <wp:simplePos x="0" y="0"/>
            <wp:positionH relativeFrom="column">
              <wp:posOffset>-899763</wp:posOffset>
            </wp:positionH>
            <wp:positionV relativeFrom="page">
              <wp:posOffset>19878</wp:posOffset>
            </wp:positionV>
            <wp:extent cx="7560000" cy="10692000"/>
            <wp:effectExtent l="0" t="0" r="3175" b="0"/>
            <wp:wrapThrough wrapText="bothSides">
              <wp:wrapPolygon edited="0">
                <wp:start x="0" y="0"/>
                <wp:lineTo x="0" y="21553"/>
                <wp:lineTo x="21555" y="21553"/>
                <wp:lineTo x="21555"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A929C9" w:rsidRPr="009D7DFF">
        <w:rPr>
          <w:rFonts w:cs="Arial"/>
          <w:noProof/>
        </w:rPr>
        <w:drawing>
          <wp:anchor distT="0" distB="0" distL="114300" distR="114300" simplePos="0" relativeHeight="251658242" behindDoc="0" locked="0" layoutInCell="1" allowOverlap="1" wp14:anchorId="603EEE8D" wp14:editId="69528F1B">
            <wp:simplePos x="0" y="0"/>
            <wp:positionH relativeFrom="column">
              <wp:posOffset>1337973</wp:posOffset>
            </wp:positionH>
            <wp:positionV relativeFrom="paragraph">
              <wp:posOffset>1924334</wp:posOffset>
            </wp:positionV>
            <wp:extent cx="1476000" cy="1476000"/>
            <wp:effectExtent l="0" t="0" r="0" b="0"/>
            <wp:wrapThrough wrapText="bothSides">
              <wp:wrapPolygon edited="0">
                <wp:start x="2788" y="1952"/>
                <wp:lineTo x="2231" y="3067"/>
                <wp:lineTo x="1394" y="8644"/>
                <wp:lineTo x="2509" y="9759"/>
                <wp:lineTo x="10596" y="11432"/>
                <wp:lineTo x="2231" y="11990"/>
                <wp:lineTo x="2231" y="13663"/>
                <wp:lineTo x="10596" y="15893"/>
                <wp:lineTo x="3067" y="16730"/>
                <wp:lineTo x="1952" y="17845"/>
                <wp:lineTo x="2788" y="19239"/>
                <wp:lineTo x="18403" y="19239"/>
                <wp:lineTo x="19518" y="17566"/>
                <wp:lineTo x="18124" y="17009"/>
                <wp:lineTo x="10596" y="15893"/>
                <wp:lineTo x="18960" y="13941"/>
                <wp:lineTo x="18960" y="12269"/>
                <wp:lineTo x="15614" y="11153"/>
                <wp:lineTo x="19797" y="9201"/>
                <wp:lineTo x="18960" y="3067"/>
                <wp:lineTo x="18403" y="1952"/>
                <wp:lineTo x="2788" y="1952"/>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2">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14:sizeRelH relativeFrom="page">
              <wp14:pctWidth>0</wp14:pctWidth>
            </wp14:sizeRelH>
            <wp14:sizeRelV relativeFrom="page">
              <wp14:pctHeight>0</wp14:pctHeight>
            </wp14:sizeRelV>
          </wp:anchor>
        </w:drawing>
      </w:r>
      <w:r w:rsidR="00A929C9" w:rsidRPr="009D7DFF">
        <w:rPr>
          <w:rFonts w:cs="Arial"/>
          <w:noProof/>
        </w:rPr>
        <mc:AlternateContent>
          <mc:Choice Requires="wps">
            <w:drawing>
              <wp:anchor distT="0" distB="0" distL="114300" distR="114300" simplePos="0" relativeHeight="251658241" behindDoc="0" locked="0" layoutInCell="1" allowOverlap="1" wp14:anchorId="1F48F0A1" wp14:editId="4C440098">
                <wp:simplePos x="0" y="0"/>
                <wp:positionH relativeFrom="page">
                  <wp:posOffset>923574</wp:posOffset>
                </wp:positionH>
                <wp:positionV relativeFrom="page">
                  <wp:posOffset>6666192</wp:posOffset>
                </wp:positionV>
                <wp:extent cx="6031230" cy="2475230"/>
                <wp:effectExtent l="0" t="0" r="0" b="5715"/>
                <wp:wrapThrough wrapText="bothSides">
                  <wp:wrapPolygon edited="0">
                    <wp:start x="205" y="0"/>
                    <wp:lineTo x="205" y="21342"/>
                    <wp:lineTo x="21354" y="21342"/>
                    <wp:lineTo x="21354" y="0"/>
                    <wp:lineTo x="205" y="0"/>
                  </wp:wrapPolygon>
                </wp:wrapThrough>
                <wp:docPr id="470" name="Tekstvak 470"/>
                <wp:cNvGraphicFramePr/>
                <a:graphic xmlns:a="http://schemas.openxmlformats.org/drawingml/2006/main">
                  <a:graphicData uri="http://schemas.microsoft.com/office/word/2010/wordprocessingShape">
                    <wps:wsp>
                      <wps:cNvSpPr txBox="1"/>
                      <wps:spPr>
                        <a:xfrm>
                          <a:off x="0" y="0"/>
                          <a:ext cx="6031230" cy="2475230"/>
                        </a:xfrm>
                        <a:prstGeom prst="rect">
                          <a:avLst/>
                        </a:prstGeom>
                        <a:noFill/>
                        <a:ln w="6350">
                          <a:noFill/>
                        </a:ln>
                        <a:effectLst/>
                      </wps:spPr>
                      <wps:txbx>
                        <w:txbxContent>
                          <w:p w14:paraId="1494D271" w14:textId="77777777" w:rsidR="002F6335" w:rsidRPr="002F6335" w:rsidRDefault="002F6335">
                            <w:pPr>
                              <w:spacing w:line="240" w:lineRule="auto"/>
                              <w:rPr>
                                <w:rFonts w:asciiTheme="majorHAnsi" w:eastAsiaTheme="majorEastAsia" w:hAnsiTheme="majorHAnsi" w:cstheme="majorBidi"/>
                                <w:color w:val="00385E"/>
                                <w:sz w:val="72"/>
                                <w:szCs w:val="72"/>
                              </w:rPr>
                            </w:pPr>
                          </w:p>
                          <w:sdt>
                            <w:sdtPr>
                              <w:rPr>
                                <w:rFonts w:ascii="Arial" w:hAnsi="Arial" w:cs="Arial"/>
                                <w:sz w:val="84"/>
                                <w:szCs w:val="84"/>
                              </w:rPr>
                              <w:alias w:val="Titel"/>
                              <w:id w:val="-958338334"/>
                              <w:showingPlcHdr/>
                              <w:dataBinding w:prefixMappings="xmlns:ns0='http://schemas.openxmlformats.org/package/2006/metadata/core-properties' xmlns:ns1='http://purl.org/dc/elements/1.1/'" w:xpath="/ns0:coreProperties[1]/ns1:title[1]" w:storeItemID="{6C3C8BC8-F283-45AE-878A-BAB7291924A1}"/>
                              <w:text/>
                            </w:sdtPr>
                            <w:sdtEndPr/>
                            <w:sdtContent>
                              <w:p w14:paraId="2C59F020" w14:textId="156379CF" w:rsidR="00A929C9" w:rsidRPr="0088543C" w:rsidRDefault="00E53374" w:rsidP="00A929C9">
                                <w:pPr>
                                  <w:spacing w:line="240" w:lineRule="auto"/>
                                  <w:rPr>
                                    <w:rFonts w:asciiTheme="majorHAnsi" w:eastAsiaTheme="majorEastAsia" w:hAnsiTheme="majorHAnsi" w:cstheme="majorBidi"/>
                                    <w:color w:val="00385E"/>
                                    <w:sz w:val="84"/>
                                    <w:szCs w:val="84"/>
                                  </w:rPr>
                                </w:pPr>
                                <w:r>
                                  <w:rPr>
                                    <w:rFonts w:ascii="Arial" w:hAnsi="Arial" w:cs="Arial"/>
                                    <w:sz w:val="84"/>
                                    <w:szCs w:val="84"/>
                                  </w:rPr>
                                  <w:t xml:space="preserve">     </w:t>
                                </w:r>
                              </w:p>
                            </w:sdtContent>
                          </w:sdt>
                          <w:p w14:paraId="115DC283" w14:textId="77777777" w:rsidR="002F6335" w:rsidRPr="002F6335" w:rsidRDefault="002F6335" w:rsidP="002F6335">
                            <w:pPr>
                              <w:rPr>
                                <w:rFonts w:asciiTheme="majorHAnsi" w:eastAsiaTheme="majorEastAsia" w:hAnsiTheme="majorHAnsi" w:cstheme="majorBidi"/>
                                <w:color w:val="00385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1F48F0A1" id="Tekstvak 470" o:spid="_x0000_s1027" type="#_x0000_t202" style="position:absolute;margin-left:72.7pt;margin-top:524.9pt;width:474.9pt;height:194.9pt;z-index:251658241;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" filled="f" stroked="f" strokeweight=".5pt">
                <v:textbox style="mso-fit-shape-to-text:t">
                  <w:txbxContent>
                    <w:p w14:paraId="1494D271" w14:textId="77777777" w:rsidR="002F6335" w:rsidRPr="002F6335" w:rsidRDefault="002F6335">
                      <w:pPr>
                        <w:spacing w:line="240" w:lineRule="auto"/>
                        <w:rPr>
                          <w:rFonts w:asciiTheme="majorHAnsi" w:eastAsiaTheme="majorEastAsia" w:hAnsiTheme="majorHAnsi" w:cstheme="majorBidi"/>
                          <w:color w:val="00385E"/>
                          <w:sz w:val="72"/>
                          <w:szCs w:val="72"/>
                        </w:rPr>
                      </w:pPr>
                    </w:p>
                    <w:sdt>
                      <w:sdtPr>
                        <w:rPr>
                          <w:rFonts w:ascii="Arial" w:hAnsi="Arial" w:cs="Arial"/>
                          <w:sz w:val="84"/>
                          <w:szCs w:val="84"/>
                        </w:rPr>
                        <w:alias w:val="Titel"/>
                        <w:id w:val="-958338334"/>
                        <w:showingPlcHdr/>
                        <w:dataBinding w:prefixMappings="xmlns:ns0='http://schemas.openxmlformats.org/package/2006/metadata/core-properties' xmlns:ns1='http://purl.org/dc/elements/1.1/'" w:xpath="/ns0:coreProperties[1]/ns1:title[1]" w:storeItemID="{6C3C8BC8-F283-45AE-878A-BAB7291924A1}"/>
                        <w:text/>
                      </w:sdtPr>
                      <w:sdtEndPr/>
                      <w:sdtContent>
                        <w:p w14:paraId="2C59F020" w14:textId="156379CF" w:rsidR="00A929C9" w:rsidRPr="0088543C" w:rsidRDefault="00E53374" w:rsidP="00A929C9">
                          <w:pPr>
                            <w:spacing w:line="240" w:lineRule="auto"/>
                            <w:rPr>
                              <w:rFonts w:asciiTheme="majorHAnsi" w:eastAsiaTheme="majorEastAsia" w:hAnsiTheme="majorHAnsi" w:cstheme="majorBidi"/>
                              <w:color w:val="00385E"/>
                              <w:sz w:val="84"/>
                              <w:szCs w:val="84"/>
                            </w:rPr>
                          </w:pPr>
                          <w:r>
                            <w:rPr>
                              <w:rFonts w:ascii="Arial" w:hAnsi="Arial" w:cs="Arial"/>
                              <w:sz w:val="84"/>
                              <w:szCs w:val="84"/>
                            </w:rPr>
                            <w:t xml:space="preserve">     </w:t>
                          </w:r>
                        </w:p>
                      </w:sdtContent>
                    </w:sdt>
                    <w:p w14:paraId="115DC283" w14:textId="77777777" w:rsidR="002F6335" w:rsidRPr="002F6335" w:rsidRDefault="002F6335" w:rsidP="002F6335">
                      <w:pPr>
                        <w:rPr>
                          <w:rFonts w:asciiTheme="majorHAnsi" w:eastAsiaTheme="majorEastAsia" w:hAnsiTheme="majorHAnsi" w:cstheme="majorBidi"/>
                          <w:color w:val="00385E"/>
                          <w:sz w:val="32"/>
                          <w:szCs w:val="32"/>
                        </w:rPr>
                      </w:pPr>
                    </w:p>
                  </w:txbxContent>
                </v:textbox>
                <w10:wrap type="through" anchorx="page" anchory="page"/>
              </v:shape>
            </w:pict>
          </mc:Fallback>
        </mc:AlternateContent>
      </w:r>
      <w:sdt>
        <w:sdtPr>
          <w:rPr>
            <w:rFonts w:cs="Arial"/>
          </w:rPr>
          <w:id w:val="-1812239429"/>
          <w:docPartObj>
            <w:docPartGallery w:val="Cover Pages"/>
            <w:docPartUnique/>
          </w:docPartObj>
        </w:sdtPr>
        <w:sdtEndPr>
          <w:rPr>
            <w:szCs w:val="36"/>
          </w:rPr>
        </w:sdtEndPr>
        <w:sdtContent>
          <w:r w:rsidR="002F6335" w:rsidRPr="009D7DFF">
            <w:rPr>
              <w:rFonts w:cs="Arial"/>
              <w:szCs w:val="36"/>
            </w:rPr>
            <w:br w:type="page"/>
          </w:r>
        </w:sdtContent>
      </w:sdt>
    </w:p>
    <w:p w14:paraId="72D4D668" w14:textId="77777777" w:rsidR="002D3D8F" w:rsidRDefault="002D3D8F" w:rsidP="006F3657">
      <w:pPr>
        <w:spacing w:after="40"/>
        <w:rPr>
          <w:rFonts w:ascii="Poppins Light" w:hAnsi="Poppins Light" w:cs="Poppins Light"/>
          <w:noProof/>
          <w:sz w:val="48"/>
        </w:rPr>
      </w:pPr>
      <w:r w:rsidRPr="002D3D8F">
        <w:rPr>
          <w:rFonts w:ascii="Poppins Light" w:hAnsi="Poppins Light" w:cs="Poppins Light"/>
          <w:noProof/>
          <w:color w:val="4472C4" w:themeColor="accent1"/>
          <w:sz w:val="36"/>
          <w:szCs w:val="16"/>
        </w:rPr>
        <w:lastRenderedPageBreak/>
        <w:t>Afstandsverkopen, Ecommerce en diensten voor particulieren in andere EU landen.</w:t>
      </w:r>
    </w:p>
    <w:p w14:paraId="03456AE0" w14:textId="557382C8" w:rsidR="002D3D8F" w:rsidRDefault="002D3D8F" w:rsidP="006F3657">
      <w:pPr>
        <w:spacing w:after="40"/>
        <w:rPr>
          <w:rFonts w:ascii="Poppins Light" w:hAnsi="Poppins Light" w:cs="Poppins Light"/>
          <w:noProof/>
          <w:sz w:val="24"/>
          <w:szCs w:val="10"/>
        </w:rPr>
      </w:pPr>
      <w:r>
        <w:rPr>
          <w:rFonts w:ascii="Poppins Light" w:hAnsi="Poppins Light" w:cs="Poppins Light"/>
          <w:noProof/>
          <w:sz w:val="24"/>
          <w:szCs w:val="10"/>
        </w:rPr>
        <w:t>De belastingdienst heeft een speciale pagina met extra informatie over de ‘Unieregeling’ (of one stop shop, eenloketsysteem).</w:t>
      </w:r>
    </w:p>
    <w:p w14:paraId="29FF8E23" w14:textId="77777777" w:rsidR="002D3D8F" w:rsidRDefault="00652140" w:rsidP="006F3657">
      <w:pPr>
        <w:spacing w:after="40"/>
      </w:pPr>
      <w:hyperlink r:id="rId13" w:history="1">
        <w:r w:rsidR="002D3D8F">
          <w:rPr>
            <w:rStyle w:val="Hyperlink"/>
          </w:rPr>
          <w:t>Afstandsverkopen, zoals e-commerce, en diensten voor particulieren in andere EU-landen (belastingdienst.nl)</w:t>
        </w:r>
      </w:hyperlink>
    </w:p>
    <w:p w14:paraId="33C6FBD1" w14:textId="42EE357E" w:rsidR="002D3D8F" w:rsidRDefault="00652140" w:rsidP="006F3657">
      <w:pPr>
        <w:spacing w:after="40"/>
      </w:pPr>
      <w:hyperlink r:id="rId14" w:history="1">
        <w:r w:rsidR="002D3D8F">
          <w:rPr>
            <w:rStyle w:val="Hyperlink"/>
          </w:rPr>
          <w:t>Afstandsverkopen, zoals e-commerce, binnen de EU (belastingdienst.nl)</w:t>
        </w:r>
      </w:hyperlink>
    </w:p>
    <w:p w14:paraId="2BCCE9A3" w14:textId="354C9A0D" w:rsidR="00F9505F" w:rsidRDefault="002D3D8F" w:rsidP="006F3657">
      <w:pPr>
        <w:spacing w:after="40"/>
      </w:pPr>
      <w:r>
        <w:t xml:space="preserve">Hier staat de nodige informatie over hoe een aangifte gedaan kan worden bij verkopen binnen Eu aan klanten (particulieren) die geen </w:t>
      </w:r>
      <w:r w:rsidR="00D15BE7">
        <w:t>btw-aangiften</w:t>
      </w:r>
      <w:r>
        <w:t xml:space="preserve"> doen.  </w:t>
      </w:r>
    </w:p>
    <w:p w14:paraId="02734D9E" w14:textId="77777777" w:rsidR="00F9505F" w:rsidRDefault="00F9505F" w:rsidP="006F3657">
      <w:pPr>
        <w:spacing w:after="40"/>
      </w:pPr>
    </w:p>
    <w:p w14:paraId="19135148" w14:textId="77777777" w:rsidR="00F1038E" w:rsidRDefault="00F9505F" w:rsidP="006F3657">
      <w:pPr>
        <w:spacing w:after="40"/>
      </w:pPr>
      <w:r>
        <w:t>Om dit op een juiste wijze te kunnen registreren</w:t>
      </w:r>
      <w:r w:rsidR="00F1038E">
        <w:t>/ verwerken</w:t>
      </w:r>
      <w:r>
        <w:t xml:space="preserve"> in Business Central </w:t>
      </w:r>
      <w:r w:rsidR="00F1038E">
        <w:t>kan je het volgende doen.</w:t>
      </w:r>
    </w:p>
    <w:p w14:paraId="5A0BCF30" w14:textId="6CA7EAA5" w:rsidR="00F1038E" w:rsidRDefault="00F1038E" w:rsidP="006F3657">
      <w:pPr>
        <w:spacing w:after="40"/>
      </w:pPr>
      <w:r>
        <w:t>Maak voor elk land (eventueel per %) waarin aangifte moet worden gedaan een grootboekrekening aan voor de BTW in het rekening schema.</w:t>
      </w:r>
    </w:p>
    <w:p w14:paraId="425B819E" w14:textId="77777777" w:rsidR="00F1038E" w:rsidRDefault="00F1038E" w:rsidP="006F3657">
      <w:pPr>
        <w:spacing w:after="40"/>
      </w:pPr>
    </w:p>
    <w:p w14:paraId="48F35B6C" w14:textId="1AAB0606" w:rsidR="00F1038E" w:rsidRDefault="00F1038E" w:rsidP="006F3657">
      <w:pPr>
        <w:spacing w:after="40"/>
      </w:pPr>
      <w:r w:rsidRPr="00F1038E">
        <w:rPr>
          <w:noProof/>
        </w:rPr>
        <w:drawing>
          <wp:inline distT="0" distB="0" distL="0" distR="0" wp14:anchorId="2E12D405" wp14:editId="1AA8B6BE">
            <wp:extent cx="6031230" cy="3556000"/>
            <wp:effectExtent l="0" t="0" r="7620" b="6350"/>
            <wp:docPr id="195056386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63860" name="Afbeelding 1" descr="Afbeelding met tekst, schermopname, nummer, Lettertype&#10;&#10;Automatisch gegenereerde beschrijving"/>
                    <pic:cNvPicPr/>
                  </pic:nvPicPr>
                  <pic:blipFill>
                    <a:blip r:embed="rId15"/>
                    <a:stretch>
                      <a:fillRect/>
                    </a:stretch>
                  </pic:blipFill>
                  <pic:spPr>
                    <a:xfrm>
                      <a:off x="0" y="0"/>
                      <a:ext cx="6031230" cy="3556000"/>
                    </a:xfrm>
                    <a:prstGeom prst="rect">
                      <a:avLst/>
                    </a:prstGeom>
                  </pic:spPr>
                </pic:pic>
              </a:graphicData>
            </a:graphic>
          </wp:inline>
        </w:drawing>
      </w:r>
    </w:p>
    <w:p w14:paraId="7221B984" w14:textId="12D6EB41" w:rsidR="00F1038E" w:rsidRDefault="00F1038E" w:rsidP="006F3657">
      <w:pPr>
        <w:spacing w:after="40"/>
      </w:pPr>
      <w:r>
        <w:t xml:space="preserve"> </w:t>
      </w:r>
    </w:p>
    <w:p w14:paraId="5C88E123" w14:textId="77777777" w:rsidR="00F1038E" w:rsidRDefault="00F1038E" w:rsidP="006F3657">
      <w:pPr>
        <w:spacing w:after="40"/>
      </w:pPr>
    </w:p>
    <w:p w14:paraId="359831B9" w14:textId="77777777" w:rsidR="00F1038E" w:rsidRDefault="00F1038E" w:rsidP="006F3657">
      <w:pPr>
        <w:spacing w:after="40"/>
      </w:pPr>
    </w:p>
    <w:p w14:paraId="7DB404C1" w14:textId="77777777" w:rsidR="00F1038E" w:rsidRDefault="00F1038E" w:rsidP="006F3657">
      <w:pPr>
        <w:spacing w:after="40"/>
      </w:pPr>
    </w:p>
    <w:p w14:paraId="4534315E" w14:textId="7E920881" w:rsidR="00F1038E" w:rsidRDefault="00F1038E" w:rsidP="006F3657">
      <w:pPr>
        <w:spacing w:after="40"/>
      </w:pPr>
      <w:r>
        <w:lastRenderedPageBreak/>
        <w:t xml:space="preserve">Naast dat de grootboekrekeningen zijn aangemaakt per land/ %, dient er per percentage een instelling gemaakt te worden in de BTW-boekingsinstellingen. </w:t>
      </w:r>
    </w:p>
    <w:p w14:paraId="05A80524" w14:textId="4AE6A551" w:rsidR="00A12CAA" w:rsidRDefault="00A12CAA" w:rsidP="006F3657">
      <w:pPr>
        <w:spacing w:after="40"/>
      </w:pPr>
      <w:r>
        <w:t>Zie ook onderstaand voorbeeld.</w:t>
      </w:r>
    </w:p>
    <w:p w14:paraId="0C2A8FF8" w14:textId="276058E2" w:rsidR="00A12CAA" w:rsidRDefault="00A12CAA" w:rsidP="006F3657">
      <w:pPr>
        <w:spacing w:after="40"/>
      </w:pPr>
      <w:r w:rsidRPr="00A12CAA">
        <w:rPr>
          <w:noProof/>
        </w:rPr>
        <w:drawing>
          <wp:inline distT="0" distB="0" distL="0" distR="0" wp14:anchorId="363E9019" wp14:editId="2FE65DA1">
            <wp:extent cx="6031230" cy="1878330"/>
            <wp:effectExtent l="0" t="0" r="7620" b="7620"/>
            <wp:docPr id="1898248326" name="Afbeelding 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8326" name="Afbeelding 1" descr="Afbeelding met tekst, Lettertype, nummer, lijn&#10;&#10;Automatisch gegenereerde beschrijving"/>
                    <pic:cNvPicPr/>
                  </pic:nvPicPr>
                  <pic:blipFill>
                    <a:blip r:embed="rId16"/>
                    <a:stretch>
                      <a:fillRect/>
                    </a:stretch>
                  </pic:blipFill>
                  <pic:spPr>
                    <a:xfrm>
                      <a:off x="0" y="0"/>
                      <a:ext cx="6031230" cy="1878330"/>
                    </a:xfrm>
                    <a:prstGeom prst="rect">
                      <a:avLst/>
                    </a:prstGeom>
                  </pic:spPr>
                </pic:pic>
              </a:graphicData>
            </a:graphic>
          </wp:inline>
        </w:drawing>
      </w:r>
    </w:p>
    <w:p w14:paraId="59D281AF" w14:textId="77777777" w:rsidR="00A12CAA" w:rsidRDefault="00A12CAA" w:rsidP="006F3657">
      <w:pPr>
        <w:spacing w:after="40"/>
      </w:pPr>
    </w:p>
    <w:p w14:paraId="77CC7453" w14:textId="240FC6C2" w:rsidR="00A12CAA" w:rsidRDefault="00A12CAA" w:rsidP="006F3657">
      <w:pPr>
        <w:spacing w:after="40"/>
      </w:pPr>
      <w:r>
        <w:t xml:space="preserve">Door op klantniveau </w:t>
      </w:r>
      <w:r w:rsidR="00DF4BD7">
        <w:t xml:space="preserve">de </w:t>
      </w:r>
      <w:r w:rsidR="00D15BE7">
        <w:t>btw-boekingsgroep</w:t>
      </w:r>
      <w:r w:rsidR="005E2190">
        <w:t xml:space="preserve"> te koppelen aan </w:t>
      </w:r>
      <w:r w:rsidR="00AC40B4">
        <w:t xml:space="preserve">OSS-AT wordt ervoor gezorgd dat de BTW i.c.m. de </w:t>
      </w:r>
      <w:r w:rsidR="00D15BE7">
        <w:t>btw-productboekingsgroep</w:t>
      </w:r>
      <w:r w:rsidR="00E05E80">
        <w:t xml:space="preserve"> op de juiste grootboekrekening wordt aangemaakt.</w:t>
      </w:r>
    </w:p>
    <w:p w14:paraId="42C27292" w14:textId="77777777" w:rsidR="00F85B5B" w:rsidRDefault="00F85B5B" w:rsidP="006F3657">
      <w:pPr>
        <w:spacing w:after="40"/>
      </w:pPr>
    </w:p>
    <w:p w14:paraId="242F6992" w14:textId="71CA6EA7" w:rsidR="00F85B5B" w:rsidRDefault="00F85B5B" w:rsidP="006F3657">
      <w:pPr>
        <w:spacing w:after="40"/>
      </w:pPr>
      <w:r>
        <w:t xml:space="preserve">Bij de </w:t>
      </w:r>
      <w:r w:rsidR="00D15BE7">
        <w:t>btw-productboekingsgroep</w:t>
      </w:r>
      <w:r w:rsidR="003B315E">
        <w:t xml:space="preserve"> moet er ook een koppeling gemaakt worden met de </w:t>
      </w:r>
      <w:r w:rsidR="00D15BE7">
        <w:t>btw-bedrijfsboekingsgroep</w:t>
      </w:r>
      <w:r w:rsidR="003B315E">
        <w:t>. (</w:t>
      </w:r>
      <w:r w:rsidR="00D15BE7">
        <w:t>Zie</w:t>
      </w:r>
      <w:r w:rsidR="003B315E">
        <w:t xml:space="preserve"> ook onderstaande print screen)</w:t>
      </w:r>
    </w:p>
    <w:p w14:paraId="7667BB66" w14:textId="77777777" w:rsidR="00E05E80" w:rsidRDefault="00E05E80" w:rsidP="006F3657">
      <w:pPr>
        <w:spacing w:after="40"/>
      </w:pPr>
    </w:p>
    <w:p w14:paraId="38DF2BDC" w14:textId="6AEAF907" w:rsidR="00E05E80" w:rsidRDefault="00F85B5B" w:rsidP="006F3657">
      <w:pPr>
        <w:spacing w:after="40"/>
      </w:pPr>
      <w:r w:rsidRPr="00F85B5B">
        <w:rPr>
          <w:noProof/>
        </w:rPr>
        <w:drawing>
          <wp:inline distT="0" distB="0" distL="0" distR="0" wp14:anchorId="536066FF" wp14:editId="4DFE5E4E">
            <wp:extent cx="6031230" cy="2072640"/>
            <wp:effectExtent l="0" t="0" r="7620" b="3810"/>
            <wp:docPr id="785322354" name="Afbeelding 1" descr="Afbeelding met tekst, Lettertyp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22354" name="Afbeelding 1" descr="Afbeelding met tekst, Lettertype, nummer, software&#10;&#10;Automatisch gegenereerde beschrijving"/>
                    <pic:cNvPicPr/>
                  </pic:nvPicPr>
                  <pic:blipFill>
                    <a:blip r:embed="rId17"/>
                    <a:stretch>
                      <a:fillRect/>
                    </a:stretch>
                  </pic:blipFill>
                  <pic:spPr>
                    <a:xfrm>
                      <a:off x="0" y="0"/>
                      <a:ext cx="6031230" cy="2072640"/>
                    </a:xfrm>
                    <a:prstGeom prst="rect">
                      <a:avLst/>
                    </a:prstGeom>
                  </pic:spPr>
                </pic:pic>
              </a:graphicData>
            </a:graphic>
          </wp:inline>
        </w:drawing>
      </w:r>
    </w:p>
    <w:p w14:paraId="61F0AED0" w14:textId="77777777" w:rsidR="003B315E" w:rsidRDefault="003B315E" w:rsidP="006F3657">
      <w:pPr>
        <w:spacing w:after="40"/>
        <w:rPr>
          <w:rFonts w:ascii="Poppins Light" w:hAnsi="Poppins Light" w:cs="Poppins Light"/>
          <w:noProof/>
          <w:sz w:val="48"/>
        </w:rPr>
      </w:pPr>
    </w:p>
    <w:p w14:paraId="6DE19215" w14:textId="77777777" w:rsidR="003B315E" w:rsidRDefault="003B315E" w:rsidP="006F3657">
      <w:pPr>
        <w:spacing w:after="40"/>
        <w:rPr>
          <w:rFonts w:ascii="Poppins Light" w:hAnsi="Poppins Light" w:cs="Poppins Light"/>
          <w:noProof/>
          <w:sz w:val="48"/>
        </w:rPr>
      </w:pPr>
    </w:p>
    <w:p w14:paraId="317E5A7F" w14:textId="77777777" w:rsidR="00932ED9" w:rsidRDefault="00932ED9" w:rsidP="006F3657">
      <w:pPr>
        <w:spacing w:after="40"/>
        <w:rPr>
          <w:rFonts w:ascii="Poppins Light" w:hAnsi="Poppins Light" w:cs="Poppins Light"/>
          <w:noProof/>
          <w:sz w:val="48"/>
        </w:rPr>
      </w:pPr>
    </w:p>
    <w:p w14:paraId="52E2448E" w14:textId="77777777" w:rsidR="006D5781" w:rsidRDefault="006D5781" w:rsidP="006F3657">
      <w:pPr>
        <w:spacing w:after="40"/>
        <w:rPr>
          <w:rFonts w:cstheme="minorHAnsi"/>
          <w:noProof/>
          <w:szCs w:val="8"/>
        </w:rPr>
      </w:pPr>
    </w:p>
    <w:p w14:paraId="59DE7559" w14:textId="77777777" w:rsidR="00932ED9" w:rsidRDefault="006D5781" w:rsidP="006F3657">
      <w:pPr>
        <w:spacing w:after="40"/>
        <w:rPr>
          <w:rFonts w:cstheme="minorHAnsi"/>
          <w:noProof/>
          <w:szCs w:val="8"/>
        </w:rPr>
      </w:pPr>
      <w:r>
        <w:rPr>
          <w:rFonts w:cstheme="minorHAnsi"/>
          <w:noProof/>
          <w:szCs w:val="8"/>
        </w:rPr>
        <w:t xml:space="preserve">Als de BTW op deze wijze wordt ingericht is er vanuit het rekeninschema met behulp van een </w:t>
      </w:r>
      <w:r w:rsidR="00932ED9">
        <w:rPr>
          <w:rFonts w:cstheme="minorHAnsi"/>
          <w:noProof/>
          <w:szCs w:val="8"/>
        </w:rPr>
        <w:t>datum filter duidelijk inzichtelijk wat er per land aan BTW wordt geboekt.</w:t>
      </w:r>
    </w:p>
    <w:p w14:paraId="70065C88" w14:textId="77777777" w:rsidR="00932ED9" w:rsidRDefault="00932ED9" w:rsidP="006F3657">
      <w:pPr>
        <w:spacing w:after="40"/>
        <w:rPr>
          <w:rFonts w:cstheme="minorHAnsi"/>
          <w:noProof/>
          <w:szCs w:val="8"/>
        </w:rPr>
      </w:pPr>
    </w:p>
    <w:p w14:paraId="58EB5A8E" w14:textId="2B45DBF2" w:rsidR="006F3657" w:rsidRPr="006F3657" w:rsidRDefault="00FD3841" w:rsidP="006F3657">
      <w:pPr>
        <w:spacing w:after="40"/>
        <w:rPr>
          <w:rFonts w:ascii="Arial" w:hAnsi="Arial" w:cstheme="majorBidi"/>
          <w:color w:val="006DF9"/>
          <w:sz w:val="36"/>
          <w:szCs w:val="26"/>
        </w:rPr>
      </w:pPr>
      <w:r w:rsidRPr="00FD3841">
        <w:rPr>
          <w:rFonts w:ascii="Poppins Light" w:hAnsi="Poppins Light" w:cs="Poppins Light"/>
          <w:noProof/>
          <w:sz w:val="48"/>
        </w:rPr>
        <w:drawing>
          <wp:inline distT="0" distB="0" distL="0" distR="0" wp14:anchorId="32139F44" wp14:editId="546E90D8">
            <wp:extent cx="6031230" cy="4879340"/>
            <wp:effectExtent l="0" t="0" r="7620" b="0"/>
            <wp:docPr id="655800559"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0559" name="Afbeelding 1" descr="Afbeelding met tekst, schermopname, nummer, Lettertype&#10;&#10;Automatisch gegenereerde beschrijving"/>
                    <pic:cNvPicPr/>
                  </pic:nvPicPr>
                  <pic:blipFill>
                    <a:blip r:embed="rId18"/>
                    <a:stretch>
                      <a:fillRect/>
                    </a:stretch>
                  </pic:blipFill>
                  <pic:spPr>
                    <a:xfrm>
                      <a:off x="0" y="0"/>
                      <a:ext cx="6031230" cy="4879340"/>
                    </a:xfrm>
                    <a:prstGeom prst="rect">
                      <a:avLst/>
                    </a:prstGeom>
                  </pic:spPr>
                </pic:pic>
              </a:graphicData>
            </a:graphic>
          </wp:inline>
        </w:drawing>
      </w:r>
      <w:r w:rsidR="006F3657" w:rsidRPr="006F3657">
        <w:rPr>
          <w:rFonts w:ascii="Poppins Light" w:hAnsi="Poppins Light" w:cs="Poppins Light"/>
          <w:noProof/>
          <w:sz w:val="48"/>
        </w:rPr>
        <w:br/>
      </w:r>
    </w:p>
    <w:p w14:paraId="61AAC671" w14:textId="77AD23EA" w:rsidR="006F3657" w:rsidRDefault="00537ABE" w:rsidP="00FD3841">
      <w:pPr>
        <w:spacing w:after="360" w:line="276" w:lineRule="auto"/>
        <w:rPr>
          <w:rFonts w:ascii="Arial" w:hAnsi="Arial" w:cstheme="majorBidi"/>
          <w:szCs w:val="18"/>
        </w:rPr>
      </w:pPr>
      <w:r>
        <w:rPr>
          <w:rFonts w:ascii="Arial" w:hAnsi="Arial" w:cstheme="majorBidi"/>
          <w:szCs w:val="18"/>
        </w:rPr>
        <w:t xml:space="preserve">Om invoerfouten te voorkomen is het aan te bevelen om per </w:t>
      </w:r>
      <w:r w:rsidR="00D15BE7">
        <w:rPr>
          <w:rFonts w:ascii="Arial" w:hAnsi="Arial" w:cstheme="majorBidi"/>
          <w:szCs w:val="18"/>
        </w:rPr>
        <w:t>btw-land</w:t>
      </w:r>
      <w:r>
        <w:rPr>
          <w:rFonts w:ascii="Arial" w:hAnsi="Arial" w:cstheme="majorBidi"/>
          <w:szCs w:val="18"/>
        </w:rPr>
        <w:t xml:space="preserve"> een apart klantsjabloon in te richten </w:t>
      </w:r>
      <w:r w:rsidR="00806E11">
        <w:rPr>
          <w:rFonts w:ascii="Arial" w:hAnsi="Arial" w:cstheme="majorBidi"/>
          <w:szCs w:val="18"/>
        </w:rPr>
        <w:t xml:space="preserve">per land waarin de </w:t>
      </w:r>
      <w:r w:rsidR="00D15BE7">
        <w:rPr>
          <w:rFonts w:ascii="Arial" w:hAnsi="Arial" w:cstheme="majorBidi"/>
          <w:szCs w:val="18"/>
        </w:rPr>
        <w:t>btw-inrichting</w:t>
      </w:r>
      <w:r w:rsidR="00806E11">
        <w:rPr>
          <w:rFonts w:ascii="Arial" w:hAnsi="Arial" w:cstheme="majorBidi"/>
          <w:szCs w:val="18"/>
        </w:rPr>
        <w:t xml:space="preserve"> al goed staat.</w:t>
      </w:r>
    </w:p>
    <w:p w14:paraId="732EB31A" w14:textId="77777777" w:rsidR="00806E11" w:rsidRPr="00537ABE" w:rsidRDefault="00806E11" w:rsidP="00FD3841">
      <w:pPr>
        <w:spacing w:after="360" w:line="276" w:lineRule="auto"/>
        <w:rPr>
          <w:rFonts w:ascii="Arial" w:hAnsi="Arial" w:cstheme="majorBidi"/>
          <w:szCs w:val="18"/>
        </w:rPr>
      </w:pPr>
    </w:p>
    <w:p w14:paraId="379F6243" w14:textId="27F6219F" w:rsidR="006F3657" w:rsidRPr="006F3657" w:rsidRDefault="006F3657" w:rsidP="006F3657">
      <w:pPr>
        <w:spacing w:after="40"/>
        <w:rPr>
          <w:rFonts w:ascii="Arial" w:hAnsi="Arial" w:cstheme="majorBidi"/>
          <w:color w:val="006DF9"/>
          <w:sz w:val="36"/>
          <w:szCs w:val="26"/>
        </w:rPr>
      </w:pPr>
    </w:p>
    <w:p w14:paraId="4B57B951" w14:textId="1A609A0F" w:rsidR="00A92DEB" w:rsidRDefault="00A92DEB">
      <w:pPr>
        <w:rPr>
          <w:rFonts w:ascii="Arial" w:hAnsi="Arial" w:cs="Arial"/>
          <w:color w:val="006DF9"/>
          <w:sz w:val="36"/>
          <w:szCs w:val="36"/>
        </w:rPr>
        <w:sectPr w:rsidR="00A92DEB" w:rsidSect="009D7DFF">
          <w:headerReference w:type="even" r:id="rId19"/>
          <w:headerReference w:type="default" r:id="rId20"/>
          <w:footerReference w:type="even" r:id="rId21"/>
          <w:footerReference w:type="default" r:id="rId22"/>
          <w:headerReference w:type="first" r:id="rId23"/>
          <w:footerReference w:type="first" r:id="rId24"/>
          <w:pgSz w:w="11906" w:h="16838"/>
          <w:pgMar w:top="2835" w:right="991" w:bottom="1417" w:left="1417" w:header="567" w:footer="454" w:gutter="0"/>
          <w:pgNumType w:start="0"/>
          <w:cols w:space="708"/>
          <w:titlePg/>
          <w:docGrid w:linePitch="360"/>
        </w:sectPr>
      </w:pPr>
    </w:p>
    <w:p w14:paraId="3DCE9D47" w14:textId="3A7485A9" w:rsidR="00F057C9" w:rsidRDefault="00F057C9">
      <w:pPr>
        <w:rPr>
          <w:rFonts w:ascii="Arial" w:hAnsi="Arial" w:cs="Arial"/>
          <w:color w:val="006DF9"/>
          <w:sz w:val="36"/>
          <w:szCs w:val="36"/>
        </w:rPr>
      </w:pPr>
    </w:p>
    <w:p w14:paraId="23386835" w14:textId="63418C2C" w:rsidR="00F057C9" w:rsidRPr="009D7DFF" w:rsidRDefault="0072366C" w:rsidP="00A929C9">
      <w:pPr>
        <w:ind w:left="-1417"/>
        <w:rPr>
          <w:rFonts w:ascii="Arial" w:hAnsi="Arial" w:cs="Arial"/>
          <w:color w:val="006DF9"/>
          <w:sz w:val="36"/>
          <w:szCs w:val="36"/>
        </w:rPr>
      </w:pPr>
      <w:r>
        <w:rPr>
          <w:rFonts w:ascii="ApercuPro-Regular" w:hAnsi="ApercuPro-Regular" w:cs="ApercuPro-Regular"/>
          <w:noProof/>
          <w:color w:val="00385E"/>
          <w:sz w:val="20"/>
          <w:szCs w:val="20"/>
        </w:rPr>
        <mc:AlternateContent>
          <mc:Choice Requires="wpg">
            <w:drawing>
              <wp:anchor distT="0" distB="0" distL="114300" distR="114300" simplePos="0" relativeHeight="251671556" behindDoc="1" locked="0" layoutInCell="1" allowOverlap="1" wp14:anchorId="68485A20" wp14:editId="260D1A3B">
                <wp:simplePos x="0" y="0"/>
                <wp:positionH relativeFrom="page">
                  <wp:posOffset>403860</wp:posOffset>
                </wp:positionH>
                <wp:positionV relativeFrom="page">
                  <wp:posOffset>-20955</wp:posOffset>
                </wp:positionV>
                <wp:extent cx="7200265" cy="10692130"/>
                <wp:effectExtent l="0" t="0" r="0" b="0"/>
                <wp:wrapNone/>
                <wp:docPr id="1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692130"/>
                          <a:chOff x="567" y="0"/>
                          <a:chExt cx="11339" cy="16838"/>
                        </a:xfrm>
                      </wpg:grpSpPr>
                      <wps:wsp>
                        <wps:cNvPr id="15" name="docshape321"/>
                        <wps:cNvSpPr>
                          <a:spLocks noChangeArrowheads="1"/>
                        </wps:cNvSpPr>
                        <wps:spPr bwMode="auto">
                          <a:xfrm>
                            <a:off x="5952" y="0"/>
                            <a:ext cx="5953" cy="16838"/>
                          </a:xfrm>
                          <a:prstGeom prst="rect">
                            <a:avLst/>
                          </a:prstGeom>
                          <a:solidFill>
                            <a:srgbClr val="E5F7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22"/>
                        <wps:cNvSpPr>
                          <a:spLocks/>
                        </wps:cNvSpPr>
                        <wps:spPr bwMode="auto">
                          <a:xfrm>
                            <a:off x="5950" y="7340"/>
                            <a:ext cx="3593" cy="3661"/>
                          </a:xfrm>
                          <a:custGeom>
                            <a:avLst/>
                            <a:gdLst>
                              <a:gd name="T0" fmla="+- 0 5950 5950"/>
                              <a:gd name="T1" fmla="*/ T0 w 3593"/>
                              <a:gd name="T2" fmla="+- 0 7342 7340"/>
                              <a:gd name="T3" fmla="*/ 7342 h 3661"/>
                              <a:gd name="T4" fmla="+- 0 6026 5950"/>
                              <a:gd name="T5" fmla="*/ T4 w 3593"/>
                              <a:gd name="T6" fmla="+- 0 11000 7340"/>
                              <a:gd name="T7" fmla="*/ 11000 h 3661"/>
                              <a:gd name="T8" fmla="+- 0 6175 5950"/>
                              <a:gd name="T9" fmla="*/ T8 w 3593"/>
                              <a:gd name="T10" fmla="+- 0 10993 7340"/>
                              <a:gd name="T11" fmla="*/ 10993 h 3661"/>
                              <a:gd name="T12" fmla="+- 0 6322 5950"/>
                              <a:gd name="T13" fmla="*/ T12 w 3593"/>
                              <a:gd name="T14" fmla="+- 0 10981 7340"/>
                              <a:gd name="T15" fmla="*/ 10981 h 3661"/>
                              <a:gd name="T16" fmla="+- 0 6468 5950"/>
                              <a:gd name="T17" fmla="*/ T16 w 3593"/>
                              <a:gd name="T18" fmla="+- 0 10963 7340"/>
                              <a:gd name="T19" fmla="*/ 10963 h 3661"/>
                              <a:gd name="T20" fmla="+- 0 6612 5950"/>
                              <a:gd name="T21" fmla="*/ T20 w 3593"/>
                              <a:gd name="T22" fmla="+- 0 10938 7340"/>
                              <a:gd name="T23" fmla="*/ 10938 h 3661"/>
                              <a:gd name="T24" fmla="+- 0 6754 5950"/>
                              <a:gd name="T25" fmla="*/ T24 w 3593"/>
                              <a:gd name="T26" fmla="+- 0 10909 7340"/>
                              <a:gd name="T27" fmla="*/ 10909 h 3661"/>
                              <a:gd name="T28" fmla="+- 0 6894 5950"/>
                              <a:gd name="T29" fmla="*/ T28 w 3593"/>
                              <a:gd name="T30" fmla="+- 0 10873 7340"/>
                              <a:gd name="T31" fmla="*/ 10873 h 3661"/>
                              <a:gd name="T32" fmla="+- 0 7032 5950"/>
                              <a:gd name="T33" fmla="*/ T32 w 3593"/>
                              <a:gd name="T34" fmla="+- 0 10832 7340"/>
                              <a:gd name="T35" fmla="*/ 10832 h 3661"/>
                              <a:gd name="T36" fmla="+- 0 7167 5950"/>
                              <a:gd name="T37" fmla="*/ T36 w 3593"/>
                              <a:gd name="T38" fmla="+- 0 10785 7340"/>
                              <a:gd name="T39" fmla="*/ 10785 h 3661"/>
                              <a:gd name="T40" fmla="+- 0 7300 5950"/>
                              <a:gd name="T41" fmla="*/ T40 w 3593"/>
                              <a:gd name="T42" fmla="+- 0 10734 7340"/>
                              <a:gd name="T43" fmla="*/ 10734 h 3661"/>
                              <a:gd name="T44" fmla="+- 0 7430 5950"/>
                              <a:gd name="T45" fmla="*/ T44 w 3593"/>
                              <a:gd name="T46" fmla="+- 0 10677 7340"/>
                              <a:gd name="T47" fmla="*/ 10677 h 3661"/>
                              <a:gd name="T48" fmla="+- 0 7558 5950"/>
                              <a:gd name="T49" fmla="*/ T48 w 3593"/>
                              <a:gd name="T50" fmla="+- 0 10615 7340"/>
                              <a:gd name="T51" fmla="*/ 10615 h 3661"/>
                              <a:gd name="T52" fmla="+- 0 7682 5950"/>
                              <a:gd name="T53" fmla="*/ T52 w 3593"/>
                              <a:gd name="T54" fmla="+- 0 10548 7340"/>
                              <a:gd name="T55" fmla="*/ 10548 h 3661"/>
                              <a:gd name="T56" fmla="+- 0 7804 5950"/>
                              <a:gd name="T57" fmla="*/ T56 w 3593"/>
                              <a:gd name="T58" fmla="+- 0 10476 7340"/>
                              <a:gd name="T59" fmla="*/ 10476 h 3661"/>
                              <a:gd name="T60" fmla="+- 0 7923 5950"/>
                              <a:gd name="T61" fmla="*/ T60 w 3593"/>
                              <a:gd name="T62" fmla="+- 0 10400 7340"/>
                              <a:gd name="T63" fmla="*/ 10400 h 3661"/>
                              <a:gd name="T64" fmla="+- 0 8038 5950"/>
                              <a:gd name="T65" fmla="*/ T64 w 3593"/>
                              <a:gd name="T66" fmla="+- 0 10319 7340"/>
                              <a:gd name="T67" fmla="*/ 10319 h 3661"/>
                              <a:gd name="T68" fmla="+- 0 8151 5950"/>
                              <a:gd name="T69" fmla="*/ T68 w 3593"/>
                              <a:gd name="T70" fmla="+- 0 10234 7340"/>
                              <a:gd name="T71" fmla="*/ 10234 h 3661"/>
                              <a:gd name="T72" fmla="+- 0 8259 5950"/>
                              <a:gd name="T73" fmla="*/ T72 w 3593"/>
                              <a:gd name="T74" fmla="+- 0 10145 7340"/>
                              <a:gd name="T75" fmla="*/ 10145 h 3661"/>
                              <a:gd name="T76" fmla="+- 0 8365 5950"/>
                              <a:gd name="T77" fmla="*/ T76 w 3593"/>
                              <a:gd name="T78" fmla="+- 0 10051 7340"/>
                              <a:gd name="T79" fmla="*/ 10051 h 3661"/>
                              <a:gd name="T80" fmla="+- 0 8466 5950"/>
                              <a:gd name="T81" fmla="*/ T80 w 3593"/>
                              <a:gd name="T82" fmla="+- 0 9953 7340"/>
                              <a:gd name="T83" fmla="*/ 9953 h 3661"/>
                              <a:gd name="T84" fmla="+- 0 8564 5950"/>
                              <a:gd name="T85" fmla="*/ T84 w 3593"/>
                              <a:gd name="T86" fmla="+- 0 9852 7340"/>
                              <a:gd name="T87" fmla="*/ 9852 h 3661"/>
                              <a:gd name="T88" fmla="+- 0 8658 5950"/>
                              <a:gd name="T89" fmla="*/ T88 w 3593"/>
                              <a:gd name="T90" fmla="+- 0 9746 7340"/>
                              <a:gd name="T91" fmla="*/ 9746 h 3661"/>
                              <a:gd name="T92" fmla="+- 0 8748 5950"/>
                              <a:gd name="T93" fmla="*/ T92 w 3593"/>
                              <a:gd name="T94" fmla="+- 0 9637 7340"/>
                              <a:gd name="T95" fmla="*/ 9637 h 3661"/>
                              <a:gd name="T96" fmla="+- 0 8833 5950"/>
                              <a:gd name="T97" fmla="*/ T96 w 3593"/>
                              <a:gd name="T98" fmla="+- 0 9525 7340"/>
                              <a:gd name="T99" fmla="*/ 9525 h 3661"/>
                              <a:gd name="T100" fmla="+- 0 8915 5950"/>
                              <a:gd name="T101" fmla="*/ T100 w 3593"/>
                              <a:gd name="T102" fmla="+- 0 9409 7340"/>
                              <a:gd name="T103" fmla="*/ 9409 h 3661"/>
                              <a:gd name="T104" fmla="+- 0 8992 5950"/>
                              <a:gd name="T105" fmla="*/ T104 w 3593"/>
                              <a:gd name="T106" fmla="+- 0 9289 7340"/>
                              <a:gd name="T107" fmla="*/ 9289 h 3661"/>
                              <a:gd name="T108" fmla="+- 0 9065 5950"/>
                              <a:gd name="T109" fmla="*/ T108 w 3593"/>
                              <a:gd name="T110" fmla="+- 0 9167 7340"/>
                              <a:gd name="T111" fmla="*/ 9167 h 3661"/>
                              <a:gd name="T112" fmla="+- 0 9132 5950"/>
                              <a:gd name="T113" fmla="*/ T112 w 3593"/>
                              <a:gd name="T114" fmla="+- 0 9041 7340"/>
                              <a:gd name="T115" fmla="*/ 9041 h 3661"/>
                              <a:gd name="T116" fmla="+- 0 9196 5950"/>
                              <a:gd name="T117" fmla="*/ T116 w 3593"/>
                              <a:gd name="T118" fmla="+- 0 8913 7340"/>
                              <a:gd name="T119" fmla="*/ 8913 h 3661"/>
                              <a:gd name="T120" fmla="+- 0 9254 5950"/>
                              <a:gd name="T121" fmla="*/ T120 w 3593"/>
                              <a:gd name="T122" fmla="+- 0 8781 7340"/>
                              <a:gd name="T123" fmla="*/ 8781 h 3661"/>
                              <a:gd name="T124" fmla="+- 0 9307 5950"/>
                              <a:gd name="T125" fmla="*/ T124 w 3593"/>
                              <a:gd name="T126" fmla="+- 0 8647 7340"/>
                              <a:gd name="T127" fmla="*/ 8647 h 3661"/>
                              <a:gd name="T128" fmla="+- 0 9356 5950"/>
                              <a:gd name="T129" fmla="*/ T128 w 3593"/>
                              <a:gd name="T130" fmla="+- 0 8511 7340"/>
                              <a:gd name="T131" fmla="*/ 8511 h 3661"/>
                              <a:gd name="T132" fmla="+- 0 9399 5950"/>
                              <a:gd name="T133" fmla="*/ T132 w 3593"/>
                              <a:gd name="T134" fmla="+- 0 8372 7340"/>
                              <a:gd name="T135" fmla="*/ 8372 h 3661"/>
                              <a:gd name="T136" fmla="+- 0 9436 5950"/>
                              <a:gd name="T137" fmla="*/ T136 w 3593"/>
                              <a:gd name="T138" fmla="+- 0 8230 7340"/>
                              <a:gd name="T139" fmla="*/ 8230 h 3661"/>
                              <a:gd name="T140" fmla="+- 0 9468 5950"/>
                              <a:gd name="T141" fmla="*/ T140 w 3593"/>
                              <a:gd name="T142" fmla="+- 0 8087 7340"/>
                              <a:gd name="T143" fmla="*/ 8087 h 3661"/>
                              <a:gd name="T144" fmla="+- 0 9495 5950"/>
                              <a:gd name="T145" fmla="*/ T144 w 3593"/>
                              <a:gd name="T146" fmla="+- 0 7941 7340"/>
                              <a:gd name="T147" fmla="*/ 7941 h 3661"/>
                              <a:gd name="T148" fmla="+- 0 9516 5950"/>
                              <a:gd name="T149" fmla="*/ T148 w 3593"/>
                              <a:gd name="T150" fmla="+- 0 7794 7340"/>
                              <a:gd name="T151" fmla="*/ 7794 h 3661"/>
                              <a:gd name="T152" fmla="+- 0 9531 5950"/>
                              <a:gd name="T153" fmla="*/ T152 w 3593"/>
                              <a:gd name="T154" fmla="+- 0 7644 7340"/>
                              <a:gd name="T155" fmla="*/ 7644 h 3661"/>
                              <a:gd name="T156" fmla="+- 0 9540 5950"/>
                              <a:gd name="T157" fmla="*/ T156 w 3593"/>
                              <a:gd name="T158" fmla="+- 0 7493 7340"/>
                              <a:gd name="T159" fmla="*/ 7493 h 3661"/>
                              <a:gd name="T160" fmla="+- 0 9543 5950"/>
                              <a:gd name="T161" fmla="*/ T160 w 3593"/>
                              <a:gd name="T162" fmla="+- 0 7340 7340"/>
                              <a:gd name="T163" fmla="*/ 7340 h 3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93" h="3661">
                                <a:moveTo>
                                  <a:pt x="3593" y="0"/>
                                </a:moveTo>
                                <a:lnTo>
                                  <a:pt x="0" y="2"/>
                                </a:lnTo>
                                <a:lnTo>
                                  <a:pt x="0" y="3660"/>
                                </a:lnTo>
                                <a:lnTo>
                                  <a:pt x="76" y="3660"/>
                                </a:lnTo>
                                <a:lnTo>
                                  <a:pt x="150" y="3657"/>
                                </a:lnTo>
                                <a:lnTo>
                                  <a:pt x="225" y="3653"/>
                                </a:lnTo>
                                <a:lnTo>
                                  <a:pt x="299" y="3648"/>
                                </a:lnTo>
                                <a:lnTo>
                                  <a:pt x="372" y="3641"/>
                                </a:lnTo>
                                <a:lnTo>
                                  <a:pt x="445" y="3633"/>
                                </a:lnTo>
                                <a:lnTo>
                                  <a:pt x="518" y="3623"/>
                                </a:lnTo>
                                <a:lnTo>
                                  <a:pt x="590" y="3611"/>
                                </a:lnTo>
                                <a:lnTo>
                                  <a:pt x="662" y="3598"/>
                                </a:lnTo>
                                <a:lnTo>
                                  <a:pt x="733" y="3584"/>
                                </a:lnTo>
                                <a:lnTo>
                                  <a:pt x="804" y="3569"/>
                                </a:lnTo>
                                <a:lnTo>
                                  <a:pt x="874" y="3551"/>
                                </a:lnTo>
                                <a:lnTo>
                                  <a:pt x="944" y="3533"/>
                                </a:lnTo>
                                <a:lnTo>
                                  <a:pt x="1013" y="3513"/>
                                </a:lnTo>
                                <a:lnTo>
                                  <a:pt x="1082" y="3492"/>
                                </a:lnTo>
                                <a:lnTo>
                                  <a:pt x="1150" y="3469"/>
                                </a:lnTo>
                                <a:lnTo>
                                  <a:pt x="1217" y="3445"/>
                                </a:lnTo>
                                <a:lnTo>
                                  <a:pt x="1284" y="3420"/>
                                </a:lnTo>
                                <a:lnTo>
                                  <a:pt x="1350" y="3394"/>
                                </a:lnTo>
                                <a:lnTo>
                                  <a:pt x="1415" y="3366"/>
                                </a:lnTo>
                                <a:lnTo>
                                  <a:pt x="1480" y="3337"/>
                                </a:lnTo>
                                <a:lnTo>
                                  <a:pt x="1544" y="3306"/>
                                </a:lnTo>
                                <a:lnTo>
                                  <a:pt x="1608" y="3275"/>
                                </a:lnTo>
                                <a:lnTo>
                                  <a:pt x="1670" y="3242"/>
                                </a:lnTo>
                                <a:lnTo>
                                  <a:pt x="1732" y="3208"/>
                                </a:lnTo>
                                <a:lnTo>
                                  <a:pt x="1794" y="3173"/>
                                </a:lnTo>
                                <a:lnTo>
                                  <a:pt x="1854" y="3136"/>
                                </a:lnTo>
                                <a:lnTo>
                                  <a:pt x="1914" y="3099"/>
                                </a:lnTo>
                                <a:lnTo>
                                  <a:pt x="1973" y="3060"/>
                                </a:lnTo>
                                <a:lnTo>
                                  <a:pt x="2031" y="3020"/>
                                </a:lnTo>
                                <a:lnTo>
                                  <a:pt x="2088" y="2979"/>
                                </a:lnTo>
                                <a:lnTo>
                                  <a:pt x="2145" y="2937"/>
                                </a:lnTo>
                                <a:lnTo>
                                  <a:pt x="2201" y="2894"/>
                                </a:lnTo>
                                <a:lnTo>
                                  <a:pt x="2255" y="2850"/>
                                </a:lnTo>
                                <a:lnTo>
                                  <a:pt x="2309" y="2805"/>
                                </a:lnTo>
                                <a:lnTo>
                                  <a:pt x="2362" y="2758"/>
                                </a:lnTo>
                                <a:lnTo>
                                  <a:pt x="2415" y="2711"/>
                                </a:lnTo>
                                <a:lnTo>
                                  <a:pt x="2466" y="2663"/>
                                </a:lnTo>
                                <a:lnTo>
                                  <a:pt x="2516" y="2613"/>
                                </a:lnTo>
                                <a:lnTo>
                                  <a:pt x="2566" y="2563"/>
                                </a:lnTo>
                                <a:lnTo>
                                  <a:pt x="2614" y="2512"/>
                                </a:lnTo>
                                <a:lnTo>
                                  <a:pt x="2661" y="2460"/>
                                </a:lnTo>
                                <a:lnTo>
                                  <a:pt x="2708" y="2406"/>
                                </a:lnTo>
                                <a:lnTo>
                                  <a:pt x="2753" y="2352"/>
                                </a:lnTo>
                                <a:lnTo>
                                  <a:pt x="2798" y="2297"/>
                                </a:lnTo>
                                <a:lnTo>
                                  <a:pt x="2841" y="2242"/>
                                </a:lnTo>
                                <a:lnTo>
                                  <a:pt x="2883" y="2185"/>
                                </a:lnTo>
                                <a:lnTo>
                                  <a:pt x="2925" y="2127"/>
                                </a:lnTo>
                                <a:lnTo>
                                  <a:pt x="2965" y="2069"/>
                                </a:lnTo>
                                <a:lnTo>
                                  <a:pt x="3004" y="2009"/>
                                </a:lnTo>
                                <a:lnTo>
                                  <a:pt x="3042" y="1949"/>
                                </a:lnTo>
                                <a:lnTo>
                                  <a:pt x="3079" y="1889"/>
                                </a:lnTo>
                                <a:lnTo>
                                  <a:pt x="3115" y="1827"/>
                                </a:lnTo>
                                <a:lnTo>
                                  <a:pt x="3149" y="1764"/>
                                </a:lnTo>
                                <a:lnTo>
                                  <a:pt x="3182" y="1701"/>
                                </a:lnTo>
                                <a:lnTo>
                                  <a:pt x="3215" y="1637"/>
                                </a:lnTo>
                                <a:lnTo>
                                  <a:pt x="3246" y="1573"/>
                                </a:lnTo>
                                <a:lnTo>
                                  <a:pt x="3275" y="1507"/>
                                </a:lnTo>
                                <a:lnTo>
                                  <a:pt x="3304" y="1441"/>
                                </a:lnTo>
                                <a:lnTo>
                                  <a:pt x="3331" y="1375"/>
                                </a:lnTo>
                                <a:lnTo>
                                  <a:pt x="3357" y="1307"/>
                                </a:lnTo>
                                <a:lnTo>
                                  <a:pt x="3382" y="1239"/>
                                </a:lnTo>
                                <a:lnTo>
                                  <a:pt x="3406" y="1171"/>
                                </a:lnTo>
                                <a:lnTo>
                                  <a:pt x="3428" y="1102"/>
                                </a:lnTo>
                                <a:lnTo>
                                  <a:pt x="3449" y="1032"/>
                                </a:lnTo>
                                <a:lnTo>
                                  <a:pt x="3468" y="961"/>
                                </a:lnTo>
                                <a:lnTo>
                                  <a:pt x="3486" y="890"/>
                                </a:lnTo>
                                <a:lnTo>
                                  <a:pt x="3503" y="819"/>
                                </a:lnTo>
                                <a:lnTo>
                                  <a:pt x="3518" y="747"/>
                                </a:lnTo>
                                <a:lnTo>
                                  <a:pt x="3532" y="674"/>
                                </a:lnTo>
                                <a:lnTo>
                                  <a:pt x="3545" y="601"/>
                                </a:lnTo>
                                <a:lnTo>
                                  <a:pt x="3556" y="528"/>
                                </a:lnTo>
                                <a:lnTo>
                                  <a:pt x="3566" y="454"/>
                                </a:lnTo>
                                <a:lnTo>
                                  <a:pt x="3574" y="379"/>
                                </a:lnTo>
                                <a:lnTo>
                                  <a:pt x="3581" y="304"/>
                                </a:lnTo>
                                <a:lnTo>
                                  <a:pt x="3586" y="229"/>
                                </a:lnTo>
                                <a:lnTo>
                                  <a:pt x="3590" y="153"/>
                                </a:lnTo>
                                <a:lnTo>
                                  <a:pt x="3593" y="77"/>
                                </a:lnTo>
                                <a:lnTo>
                                  <a:pt x="3593" y="0"/>
                                </a:lnTo>
                                <a:close/>
                              </a:path>
                            </a:pathLst>
                          </a:custGeom>
                          <a:solidFill>
                            <a:srgbClr val="FC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323"/>
                        <wps:cNvSpPr>
                          <a:spLocks/>
                        </wps:cNvSpPr>
                        <wps:spPr bwMode="auto">
                          <a:xfrm>
                            <a:off x="7748" y="9919"/>
                            <a:ext cx="3591" cy="3686"/>
                          </a:xfrm>
                          <a:custGeom>
                            <a:avLst/>
                            <a:gdLst>
                              <a:gd name="T0" fmla="+- 0 9324 7748"/>
                              <a:gd name="T1" fmla="*/ T0 w 3591"/>
                              <a:gd name="T2" fmla="+- 0 9933 9920"/>
                              <a:gd name="T3" fmla="*/ 9933 h 3686"/>
                              <a:gd name="T4" fmla="+- 0 9043 7748"/>
                              <a:gd name="T5" fmla="*/ T4 w 3591"/>
                              <a:gd name="T6" fmla="+- 0 9992 9920"/>
                              <a:gd name="T7" fmla="*/ 9992 h 3686"/>
                              <a:gd name="T8" fmla="+- 0 8781 7748"/>
                              <a:gd name="T9" fmla="*/ T8 w 3591"/>
                              <a:gd name="T10" fmla="+- 0 10094 9920"/>
                              <a:gd name="T11" fmla="*/ 10094 h 3686"/>
                              <a:gd name="T12" fmla="+- 0 8540 7748"/>
                              <a:gd name="T13" fmla="*/ T12 w 3591"/>
                              <a:gd name="T14" fmla="+- 0 10234 9920"/>
                              <a:gd name="T15" fmla="*/ 10234 h 3686"/>
                              <a:gd name="T16" fmla="+- 0 8324 7748"/>
                              <a:gd name="T17" fmla="*/ T16 w 3591"/>
                              <a:gd name="T18" fmla="+- 0 10410 9920"/>
                              <a:gd name="T19" fmla="*/ 10410 h 3686"/>
                              <a:gd name="T20" fmla="+- 0 8136 7748"/>
                              <a:gd name="T21" fmla="*/ T20 w 3591"/>
                              <a:gd name="T22" fmla="+- 0 10618 9920"/>
                              <a:gd name="T23" fmla="*/ 10618 h 3686"/>
                              <a:gd name="T24" fmla="+- 0 7982 7748"/>
                              <a:gd name="T25" fmla="*/ T24 w 3591"/>
                              <a:gd name="T26" fmla="+- 0 10853 9920"/>
                              <a:gd name="T27" fmla="*/ 10853 h 3686"/>
                              <a:gd name="T28" fmla="+- 0 7863 7748"/>
                              <a:gd name="T29" fmla="*/ T28 w 3591"/>
                              <a:gd name="T30" fmla="+- 0 11112 9920"/>
                              <a:gd name="T31" fmla="*/ 11112 h 3686"/>
                              <a:gd name="T32" fmla="+- 0 7784 7748"/>
                              <a:gd name="T33" fmla="*/ T32 w 3591"/>
                              <a:gd name="T34" fmla="+- 0 11391 9920"/>
                              <a:gd name="T35" fmla="*/ 11391 h 3686"/>
                              <a:gd name="T36" fmla="+- 0 7750 7748"/>
                              <a:gd name="T37" fmla="*/ T36 w 3591"/>
                              <a:gd name="T38" fmla="+- 0 11686 9920"/>
                              <a:gd name="T39" fmla="*/ 11686 h 3686"/>
                              <a:gd name="T40" fmla="+- 0 7761 7748"/>
                              <a:gd name="T41" fmla="*/ T40 w 3591"/>
                              <a:gd name="T42" fmla="+- 0 11988 9920"/>
                              <a:gd name="T43" fmla="*/ 11988 h 3686"/>
                              <a:gd name="T44" fmla="+- 0 7819 7748"/>
                              <a:gd name="T45" fmla="*/ T44 w 3591"/>
                              <a:gd name="T46" fmla="+- 0 12275 9920"/>
                              <a:gd name="T47" fmla="*/ 12275 h 3686"/>
                              <a:gd name="T48" fmla="+- 0 7918 7748"/>
                              <a:gd name="T49" fmla="*/ T48 w 3591"/>
                              <a:gd name="T50" fmla="+- 0 12545 9920"/>
                              <a:gd name="T51" fmla="*/ 12545 h 3686"/>
                              <a:gd name="T52" fmla="+- 0 8055 7748"/>
                              <a:gd name="T53" fmla="*/ T52 w 3591"/>
                              <a:gd name="T54" fmla="+- 0 12792 9920"/>
                              <a:gd name="T55" fmla="*/ 12792 h 3686"/>
                              <a:gd name="T56" fmla="+- 0 8226 7748"/>
                              <a:gd name="T57" fmla="*/ T56 w 3591"/>
                              <a:gd name="T58" fmla="+- 0 13014 9920"/>
                              <a:gd name="T59" fmla="*/ 13014 h 3686"/>
                              <a:gd name="T60" fmla="+- 0 8428 7748"/>
                              <a:gd name="T61" fmla="*/ T60 w 3591"/>
                              <a:gd name="T62" fmla="+- 0 13206 9920"/>
                              <a:gd name="T63" fmla="*/ 13206 h 3686"/>
                              <a:gd name="T64" fmla="+- 0 8657 7748"/>
                              <a:gd name="T65" fmla="*/ T64 w 3591"/>
                              <a:gd name="T66" fmla="+- 0 13365 9920"/>
                              <a:gd name="T67" fmla="*/ 13365 h 3686"/>
                              <a:gd name="T68" fmla="+- 0 8910 7748"/>
                              <a:gd name="T69" fmla="*/ T68 w 3591"/>
                              <a:gd name="T70" fmla="+- 0 13487 9920"/>
                              <a:gd name="T71" fmla="*/ 13487 h 3686"/>
                              <a:gd name="T72" fmla="+- 0 9181 7748"/>
                              <a:gd name="T73" fmla="*/ T72 w 3591"/>
                              <a:gd name="T74" fmla="+- 0 13567 9920"/>
                              <a:gd name="T75" fmla="*/ 13567 h 3686"/>
                              <a:gd name="T76" fmla="+- 0 9469 7748"/>
                              <a:gd name="T77" fmla="*/ T76 w 3591"/>
                              <a:gd name="T78" fmla="+- 0 13603 9920"/>
                              <a:gd name="T79" fmla="*/ 13603 h 3686"/>
                              <a:gd name="T80" fmla="+- 0 9763 7748"/>
                              <a:gd name="T81" fmla="*/ T80 w 3591"/>
                              <a:gd name="T82" fmla="+- 0 13591 9920"/>
                              <a:gd name="T83" fmla="*/ 13591 h 3686"/>
                              <a:gd name="T84" fmla="+- 0 10043 7748"/>
                              <a:gd name="T85" fmla="*/ T84 w 3591"/>
                              <a:gd name="T86" fmla="+- 0 13532 9920"/>
                              <a:gd name="T87" fmla="*/ 13532 h 3686"/>
                              <a:gd name="T88" fmla="+- 0 10306 7748"/>
                              <a:gd name="T89" fmla="*/ T88 w 3591"/>
                              <a:gd name="T90" fmla="+- 0 13431 9920"/>
                              <a:gd name="T91" fmla="*/ 13431 h 3686"/>
                              <a:gd name="T92" fmla="+- 0 10547 7748"/>
                              <a:gd name="T93" fmla="*/ T92 w 3591"/>
                              <a:gd name="T94" fmla="+- 0 13290 9920"/>
                              <a:gd name="T95" fmla="*/ 13290 h 3686"/>
                              <a:gd name="T96" fmla="+- 0 10763 7748"/>
                              <a:gd name="T97" fmla="*/ T96 w 3591"/>
                              <a:gd name="T98" fmla="+- 0 13114 9920"/>
                              <a:gd name="T99" fmla="*/ 13114 h 3686"/>
                              <a:gd name="T100" fmla="+- 0 10950 7748"/>
                              <a:gd name="T101" fmla="*/ T100 w 3591"/>
                              <a:gd name="T102" fmla="+- 0 12907 9920"/>
                              <a:gd name="T103" fmla="*/ 12907 h 3686"/>
                              <a:gd name="T104" fmla="+- 0 11105 7748"/>
                              <a:gd name="T105" fmla="*/ T104 w 3591"/>
                              <a:gd name="T106" fmla="+- 0 12672 9920"/>
                              <a:gd name="T107" fmla="*/ 12672 h 3686"/>
                              <a:gd name="T108" fmla="+- 0 9468 7748"/>
                              <a:gd name="T109" fmla="*/ T108 w 3591"/>
                              <a:gd name="T110" fmla="+- 0 12602 9920"/>
                              <a:gd name="T111" fmla="*/ 12602 h 3686"/>
                              <a:gd name="T112" fmla="+- 0 9189 7748"/>
                              <a:gd name="T113" fmla="*/ T112 w 3591"/>
                              <a:gd name="T114" fmla="+- 0 12524 9920"/>
                              <a:gd name="T115" fmla="*/ 12524 h 3686"/>
                              <a:gd name="T116" fmla="+- 0 8959 7748"/>
                              <a:gd name="T117" fmla="*/ T116 w 3591"/>
                              <a:gd name="T118" fmla="+- 0 12358 9920"/>
                              <a:gd name="T119" fmla="*/ 12358 h 3686"/>
                              <a:gd name="T120" fmla="+- 0 8797 7748"/>
                              <a:gd name="T121" fmla="*/ T120 w 3591"/>
                              <a:gd name="T122" fmla="+- 0 12121 9920"/>
                              <a:gd name="T123" fmla="*/ 12121 h 3686"/>
                              <a:gd name="T124" fmla="+- 0 8720 7748"/>
                              <a:gd name="T125" fmla="*/ T124 w 3591"/>
                              <a:gd name="T126" fmla="+- 0 11835 9920"/>
                              <a:gd name="T127" fmla="*/ 11835 h 3686"/>
                              <a:gd name="T128" fmla="+- 0 8746 7748"/>
                              <a:gd name="T129" fmla="*/ T128 w 3591"/>
                              <a:gd name="T130" fmla="+- 0 11532 9920"/>
                              <a:gd name="T131" fmla="*/ 11532 h 3686"/>
                              <a:gd name="T132" fmla="+- 0 8868 7748"/>
                              <a:gd name="T133" fmla="*/ T132 w 3591"/>
                              <a:gd name="T134" fmla="+- 0 11269 9920"/>
                              <a:gd name="T135" fmla="*/ 11269 h 3686"/>
                              <a:gd name="T136" fmla="+- 0 9067 7748"/>
                              <a:gd name="T137" fmla="*/ T136 w 3591"/>
                              <a:gd name="T138" fmla="+- 0 11065 9920"/>
                              <a:gd name="T139" fmla="*/ 11065 h 3686"/>
                              <a:gd name="T140" fmla="+- 0 9324 7748"/>
                              <a:gd name="T141" fmla="*/ T140 w 3591"/>
                              <a:gd name="T142" fmla="+- 0 10940 9920"/>
                              <a:gd name="T143" fmla="*/ 10940 h 3686"/>
                              <a:gd name="T144" fmla="+- 0 11135 7748"/>
                              <a:gd name="T145" fmla="*/ T144 w 3591"/>
                              <a:gd name="T146" fmla="+- 0 10910 9920"/>
                              <a:gd name="T147" fmla="*/ 10910 h 3686"/>
                              <a:gd name="T148" fmla="+- 0 10992 7748"/>
                              <a:gd name="T149" fmla="*/ T148 w 3591"/>
                              <a:gd name="T150" fmla="+- 0 10674 9920"/>
                              <a:gd name="T151" fmla="*/ 10674 h 3686"/>
                              <a:gd name="T152" fmla="+- 0 10813 7748"/>
                              <a:gd name="T153" fmla="*/ T152 w 3591"/>
                              <a:gd name="T154" fmla="+- 0 10459 9920"/>
                              <a:gd name="T155" fmla="*/ 10459 h 3686"/>
                              <a:gd name="T156" fmla="+- 0 10604 7748"/>
                              <a:gd name="T157" fmla="*/ T156 w 3591"/>
                              <a:gd name="T158" fmla="+- 0 10275 9920"/>
                              <a:gd name="T159" fmla="*/ 10275 h 3686"/>
                              <a:gd name="T160" fmla="+- 0 10368 7748"/>
                              <a:gd name="T161" fmla="*/ T160 w 3591"/>
                              <a:gd name="T162" fmla="+- 0 10125 9920"/>
                              <a:gd name="T163" fmla="*/ 10125 h 3686"/>
                              <a:gd name="T164" fmla="+- 0 10111 7748"/>
                              <a:gd name="T165" fmla="*/ T164 w 3591"/>
                              <a:gd name="T166" fmla="+- 0 10014 9920"/>
                              <a:gd name="T167" fmla="*/ 10014 h 3686"/>
                              <a:gd name="T168" fmla="+- 0 9835 7748"/>
                              <a:gd name="T169" fmla="*/ T168 w 3591"/>
                              <a:gd name="T170" fmla="+- 0 9944 9920"/>
                              <a:gd name="T171" fmla="*/ 9944 h 3686"/>
                              <a:gd name="T172" fmla="+- 0 9543 7748"/>
                              <a:gd name="T173" fmla="*/ T172 w 3591"/>
                              <a:gd name="T174" fmla="+- 0 9920 9920"/>
                              <a:gd name="T175" fmla="*/ 9920 h 3686"/>
                              <a:gd name="T176" fmla="+- 0 9692 7748"/>
                              <a:gd name="T177" fmla="*/ T176 w 3591"/>
                              <a:gd name="T178" fmla="+- 0 10923 9920"/>
                              <a:gd name="T179" fmla="*/ 10923 h 3686"/>
                              <a:gd name="T180" fmla="+- 0 9960 7748"/>
                              <a:gd name="T181" fmla="*/ T180 w 3591"/>
                              <a:gd name="T182" fmla="+- 0 11026 9920"/>
                              <a:gd name="T183" fmla="*/ 11026 h 3686"/>
                              <a:gd name="T184" fmla="+- 0 10175 7748"/>
                              <a:gd name="T185" fmla="*/ T184 w 3591"/>
                              <a:gd name="T186" fmla="+- 0 11211 9920"/>
                              <a:gd name="T187" fmla="*/ 11211 h 3686"/>
                              <a:gd name="T188" fmla="+- 0 10318 7748"/>
                              <a:gd name="T189" fmla="*/ T188 w 3591"/>
                              <a:gd name="T190" fmla="+- 0 11462 9920"/>
                              <a:gd name="T191" fmla="*/ 11462 h 3686"/>
                              <a:gd name="T192" fmla="+- 0 10370 7748"/>
                              <a:gd name="T193" fmla="*/ T192 w 3591"/>
                              <a:gd name="T194" fmla="+- 0 11758 9920"/>
                              <a:gd name="T195" fmla="*/ 11758 h 3686"/>
                              <a:gd name="T196" fmla="+- 0 10318 7748"/>
                              <a:gd name="T197" fmla="*/ T196 w 3591"/>
                              <a:gd name="T198" fmla="+- 0 12054 9920"/>
                              <a:gd name="T199" fmla="*/ 12054 h 3686"/>
                              <a:gd name="T200" fmla="+- 0 10175 7748"/>
                              <a:gd name="T201" fmla="*/ T200 w 3591"/>
                              <a:gd name="T202" fmla="+- 0 12304 9920"/>
                              <a:gd name="T203" fmla="*/ 12304 h 3686"/>
                              <a:gd name="T204" fmla="+- 0 9960 7748"/>
                              <a:gd name="T205" fmla="*/ T204 w 3591"/>
                              <a:gd name="T206" fmla="+- 0 12490 9920"/>
                              <a:gd name="T207" fmla="*/ 12490 h 3686"/>
                              <a:gd name="T208" fmla="+- 0 9692 7748"/>
                              <a:gd name="T209" fmla="*/ T208 w 3591"/>
                              <a:gd name="T210" fmla="+- 0 12592 9920"/>
                              <a:gd name="T211" fmla="*/ 12592 h 3686"/>
                              <a:gd name="T212" fmla="+- 0 11169 7748"/>
                              <a:gd name="T213" fmla="*/ T212 w 3591"/>
                              <a:gd name="T214" fmla="+- 0 12545 9920"/>
                              <a:gd name="T215" fmla="*/ 12545 h 3686"/>
                              <a:gd name="T216" fmla="+- 0 11268 7748"/>
                              <a:gd name="T217" fmla="*/ T216 w 3591"/>
                              <a:gd name="T218" fmla="+- 0 12275 9920"/>
                              <a:gd name="T219" fmla="*/ 12275 h 3686"/>
                              <a:gd name="T220" fmla="+- 0 11325 7748"/>
                              <a:gd name="T221" fmla="*/ T220 w 3591"/>
                              <a:gd name="T222" fmla="+- 0 11988 9920"/>
                              <a:gd name="T223" fmla="*/ 11988 h 3686"/>
                              <a:gd name="T224" fmla="+- 0 11337 7748"/>
                              <a:gd name="T225" fmla="*/ T224 w 3591"/>
                              <a:gd name="T226" fmla="+- 0 11686 9920"/>
                              <a:gd name="T227" fmla="*/ 11686 h 3686"/>
                              <a:gd name="T228" fmla="+- 0 11302 7748"/>
                              <a:gd name="T229" fmla="*/ T228 w 3591"/>
                              <a:gd name="T230" fmla="+- 0 11391 9920"/>
                              <a:gd name="T231" fmla="*/ 11391 h 3686"/>
                              <a:gd name="T232" fmla="+- 0 11224 7748"/>
                              <a:gd name="T233" fmla="*/ T232 w 3591"/>
                              <a:gd name="T234" fmla="+- 0 11112 9920"/>
                              <a:gd name="T235" fmla="*/ 11112 h 3686"/>
                              <a:gd name="T236" fmla="+- 0 11135 7748"/>
                              <a:gd name="T237" fmla="*/ T236 w 3591"/>
                              <a:gd name="T238" fmla="+- 0 10910 9920"/>
                              <a:gd name="T239" fmla="*/ 10910 h 3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91" h="3686">
                                <a:moveTo>
                                  <a:pt x="1795" y="0"/>
                                </a:moveTo>
                                <a:lnTo>
                                  <a:pt x="1721" y="1"/>
                                </a:lnTo>
                                <a:lnTo>
                                  <a:pt x="1648" y="6"/>
                                </a:lnTo>
                                <a:lnTo>
                                  <a:pt x="1576" y="13"/>
                                </a:lnTo>
                                <a:lnTo>
                                  <a:pt x="1504" y="24"/>
                                </a:lnTo>
                                <a:lnTo>
                                  <a:pt x="1433" y="37"/>
                                </a:lnTo>
                                <a:lnTo>
                                  <a:pt x="1364" y="53"/>
                                </a:lnTo>
                                <a:lnTo>
                                  <a:pt x="1295" y="72"/>
                                </a:lnTo>
                                <a:lnTo>
                                  <a:pt x="1228" y="94"/>
                                </a:lnTo>
                                <a:lnTo>
                                  <a:pt x="1162" y="118"/>
                                </a:lnTo>
                                <a:lnTo>
                                  <a:pt x="1097" y="144"/>
                                </a:lnTo>
                                <a:lnTo>
                                  <a:pt x="1033" y="174"/>
                                </a:lnTo>
                                <a:lnTo>
                                  <a:pt x="970" y="205"/>
                                </a:lnTo>
                                <a:lnTo>
                                  <a:pt x="909" y="239"/>
                                </a:lnTo>
                                <a:lnTo>
                                  <a:pt x="850" y="276"/>
                                </a:lnTo>
                                <a:lnTo>
                                  <a:pt x="792" y="314"/>
                                </a:lnTo>
                                <a:lnTo>
                                  <a:pt x="735" y="355"/>
                                </a:lnTo>
                                <a:lnTo>
                                  <a:pt x="680" y="398"/>
                                </a:lnTo>
                                <a:lnTo>
                                  <a:pt x="627" y="443"/>
                                </a:lnTo>
                                <a:lnTo>
                                  <a:pt x="576" y="490"/>
                                </a:lnTo>
                                <a:lnTo>
                                  <a:pt x="526" y="539"/>
                                </a:lnTo>
                                <a:lnTo>
                                  <a:pt x="478" y="590"/>
                                </a:lnTo>
                                <a:lnTo>
                                  <a:pt x="432" y="643"/>
                                </a:lnTo>
                                <a:lnTo>
                                  <a:pt x="388" y="698"/>
                                </a:lnTo>
                                <a:lnTo>
                                  <a:pt x="346" y="754"/>
                                </a:lnTo>
                                <a:lnTo>
                                  <a:pt x="307" y="812"/>
                                </a:lnTo>
                                <a:lnTo>
                                  <a:pt x="269" y="872"/>
                                </a:lnTo>
                                <a:lnTo>
                                  <a:pt x="234" y="933"/>
                                </a:lnTo>
                                <a:lnTo>
                                  <a:pt x="200" y="995"/>
                                </a:lnTo>
                                <a:lnTo>
                                  <a:pt x="170" y="1059"/>
                                </a:lnTo>
                                <a:lnTo>
                                  <a:pt x="141" y="1125"/>
                                </a:lnTo>
                                <a:lnTo>
                                  <a:pt x="115" y="1192"/>
                                </a:lnTo>
                                <a:lnTo>
                                  <a:pt x="92" y="1260"/>
                                </a:lnTo>
                                <a:lnTo>
                                  <a:pt x="71" y="1329"/>
                                </a:lnTo>
                                <a:lnTo>
                                  <a:pt x="52" y="1399"/>
                                </a:lnTo>
                                <a:lnTo>
                                  <a:pt x="36" y="1471"/>
                                </a:lnTo>
                                <a:lnTo>
                                  <a:pt x="24" y="1543"/>
                                </a:lnTo>
                                <a:lnTo>
                                  <a:pt x="13" y="1617"/>
                                </a:lnTo>
                                <a:lnTo>
                                  <a:pt x="6" y="1691"/>
                                </a:lnTo>
                                <a:lnTo>
                                  <a:pt x="2" y="1766"/>
                                </a:lnTo>
                                <a:lnTo>
                                  <a:pt x="0" y="1842"/>
                                </a:lnTo>
                                <a:lnTo>
                                  <a:pt x="2" y="1918"/>
                                </a:lnTo>
                                <a:lnTo>
                                  <a:pt x="6" y="1993"/>
                                </a:lnTo>
                                <a:lnTo>
                                  <a:pt x="13" y="2068"/>
                                </a:lnTo>
                                <a:lnTo>
                                  <a:pt x="24" y="2141"/>
                                </a:lnTo>
                                <a:lnTo>
                                  <a:pt x="36" y="2213"/>
                                </a:lnTo>
                                <a:lnTo>
                                  <a:pt x="52" y="2285"/>
                                </a:lnTo>
                                <a:lnTo>
                                  <a:pt x="71" y="2355"/>
                                </a:lnTo>
                                <a:lnTo>
                                  <a:pt x="92" y="2425"/>
                                </a:lnTo>
                                <a:lnTo>
                                  <a:pt x="115" y="2493"/>
                                </a:lnTo>
                                <a:lnTo>
                                  <a:pt x="141" y="2559"/>
                                </a:lnTo>
                                <a:lnTo>
                                  <a:pt x="170" y="2625"/>
                                </a:lnTo>
                                <a:lnTo>
                                  <a:pt x="200" y="2689"/>
                                </a:lnTo>
                                <a:lnTo>
                                  <a:pt x="234" y="2752"/>
                                </a:lnTo>
                                <a:lnTo>
                                  <a:pt x="269" y="2813"/>
                                </a:lnTo>
                                <a:lnTo>
                                  <a:pt x="307" y="2872"/>
                                </a:lnTo>
                                <a:lnTo>
                                  <a:pt x="346" y="2930"/>
                                </a:lnTo>
                                <a:lnTo>
                                  <a:pt x="388" y="2987"/>
                                </a:lnTo>
                                <a:lnTo>
                                  <a:pt x="432" y="3041"/>
                                </a:lnTo>
                                <a:lnTo>
                                  <a:pt x="478" y="3094"/>
                                </a:lnTo>
                                <a:lnTo>
                                  <a:pt x="526" y="3145"/>
                                </a:lnTo>
                                <a:lnTo>
                                  <a:pt x="576" y="3194"/>
                                </a:lnTo>
                                <a:lnTo>
                                  <a:pt x="627" y="3241"/>
                                </a:lnTo>
                                <a:lnTo>
                                  <a:pt x="680" y="3286"/>
                                </a:lnTo>
                                <a:lnTo>
                                  <a:pt x="735" y="3329"/>
                                </a:lnTo>
                                <a:lnTo>
                                  <a:pt x="792" y="3370"/>
                                </a:lnTo>
                                <a:lnTo>
                                  <a:pt x="850" y="3409"/>
                                </a:lnTo>
                                <a:lnTo>
                                  <a:pt x="909" y="3445"/>
                                </a:lnTo>
                                <a:lnTo>
                                  <a:pt x="970" y="3479"/>
                                </a:lnTo>
                                <a:lnTo>
                                  <a:pt x="1033" y="3511"/>
                                </a:lnTo>
                                <a:lnTo>
                                  <a:pt x="1097" y="3540"/>
                                </a:lnTo>
                                <a:lnTo>
                                  <a:pt x="1162" y="3567"/>
                                </a:lnTo>
                                <a:lnTo>
                                  <a:pt x="1228" y="3591"/>
                                </a:lnTo>
                                <a:lnTo>
                                  <a:pt x="1295" y="3612"/>
                                </a:lnTo>
                                <a:lnTo>
                                  <a:pt x="1364" y="3631"/>
                                </a:lnTo>
                                <a:lnTo>
                                  <a:pt x="1433" y="3647"/>
                                </a:lnTo>
                                <a:lnTo>
                                  <a:pt x="1504" y="3661"/>
                                </a:lnTo>
                                <a:lnTo>
                                  <a:pt x="1576" y="3671"/>
                                </a:lnTo>
                                <a:lnTo>
                                  <a:pt x="1648" y="3679"/>
                                </a:lnTo>
                                <a:lnTo>
                                  <a:pt x="1721" y="3683"/>
                                </a:lnTo>
                                <a:lnTo>
                                  <a:pt x="1795" y="3685"/>
                                </a:lnTo>
                                <a:lnTo>
                                  <a:pt x="1869" y="3683"/>
                                </a:lnTo>
                                <a:lnTo>
                                  <a:pt x="1943" y="3679"/>
                                </a:lnTo>
                                <a:lnTo>
                                  <a:pt x="2015" y="3671"/>
                                </a:lnTo>
                                <a:lnTo>
                                  <a:pt x="2087" y="3661"/>
                                </a:lnTo>
                                <a:lnTo>
                                  <a:pt x="2157" y="3647"/>
                                </a:lnTo>
                                <a:lnTo>
                                  <a:pt x="2227" y="3631"/>
                                </a:lnTo>
                                <a:lnTo>
                                  <a:pt x="2295" y="3612"/>
                                </a:lnTo>
                                <a:lnTo>
                                  <a:pt x="2363" y="3591"/>
                                </a:lnTo>
                                <a:lnTo>
                                  <a:pt x="2429" y="3567"/>
                                </a:lnTo>
                                <a:lnTo>
                                  <a:pt x="2494" y="3540"/>
                                </a:lnTo>
                                <a:lnTo>
                                  <a:pt x="2558" y="3511"/>
                                </a:lnTo>
                                <a:lnTo>
                                  <a:pt x="2620" y="3479"/>
                                </a:lnTo>
                                <a:lnTo>
                                  <a:pt x="2681" y="3445"/>
                                </a:lnTo>
                                <a:lnTo>
                                  <a:pt x="2741" y="3409"/>
                                </a:lnTo>
                                <a:lnTo>
                                  <a:pt x="2799" y="3370"/>
                                </a:lnTo>
                                <a:lnTo>
                                  <a:pt x="2856" y="3329"/>
                                </a:lnTo>
                                <a:lnTo>
                                  <a:pt x="2910" y="3286"/>
                                </a:lnTo>
                                <a:lnTo>
                                  <a:pt x="2964" y="3241"/>
                                </a:lnTo>
                                <a:lnTo>
                                  <a:pt x="3015" y="3194"/>
                                </a:lnTo>
                                <a:lnTo>
                                  <a:pt x="3065" y="3145"/>
                                </a:lnTo>
                                <a:lnTo>
                                  <a:pt x="3113" y="3094"/>
                                </a:lnTo>
                                <a:lnTo>
                                  <a:pt x="3158" y="3041"/>
                                </a:lnTo>
                                <a:lnTo>
                                  <a:pt x="3202" y="2987"/>
                                </a:lnTo>
                                <a:lnTo>
                                  <a:pt x="3244" y="2930"/>
                                </a:lnTo>
                                <a:lnTo>
                                  <a:pt x="3284" y="2872"/>
                                </a:lnTo>
                                <a:lnTo>
                                  <a:pt x="3322" y="2813"/>
                                </a:lnTo>
                                <a:lnTo>
                                  <a:pt x="3357" y="2752"/>
                                </a:lnTo>
                                <a:lnTo>
                                  <a:pt x="3390" y="2689"/>
                                </a:lnTo>
                                <a:lnTo>
                                  <a:pt x="3392" y="2686"/>
                                </a:lnTo>
                                <a:lnTo>
                                  <a:pt x="1795" y="2686"/>
                                </a:lnTo>
                                <a:lnTo>
                                  <a:pt x="1720" y="2682"/>
                                </a:lnTo>
                                <a:lnTo>
                                  <a:pt x="1647" y="2672"/>
                                </a:lnTo>
                                <a:lnTo>
                                  <a:pt x="1576" y="2656"/>
                                </a:lnTo>
                                <a:lnTo>
                                  <a:pt x="1507" y="2633"/>
                                </a:lnTo>
                                <a:lnTo>
                                  <a:pt x="1441" y="2604"/>
                                </a:lnTo>
                                <a:lnTo>
                                  <a:pt x="1378" y="2570"/>
                                </a:lnTo>
                                <a:lnTo>
                                  <a:pt x="1319" y="2531"/>
                                </a:lnTo>
                                <a:lnTo>
                                  <a:pt x="1263" y="2486"/>
                                </a:lnTo>
                                <a:lnTo>
                                  <a:pt x="1211" y="2438"/>
                                </a:lnTo>
                                <a:lnTo>
                                  <a:pt x="1163" y="2384"/>
                                </a:lnTo>
                                <a:lnTo>
                                  <a:pt x="1120" y="2327"/>
                                </a:lnTo>
                                <a:lnTo>
                                  <a:pt x="1082" y="2266"/>
                                </a:lnTo>
                                <a:lnTo>
                                  <a:pt x="1049" y="2201"/>
                                </a:lnTo>
                                <a:lnTo>
                                  <a:pt x="1021" y="2134"/>
                                </a:lnTo>
                                <a:lnTo>
                                  <a:pt x="998" y="2063"/>
                                </a:lnTo>
                                <a:lnTo>
                                  <a:pt x="982" y="1990"/>
                                </a:lnTo>
                                <a:lnTo>
                                  <a:pt x="972" y="1915"/>
                                </a:lnTo>
                                <a:lnTo>
                                  <a:pt x="969" y="1838"/>
                                </a:lnTo>
                                <a:lnTo>
                                  <a:pt x="972" y="1761"/>
                                </a:lnTo>
                                <a:lnTo>
                                  <a:pt x="982" y="1685"/>
                                </a:lnTo>
                                <a:lnTo>
                                  <a:pt x="998" y="1612"/>
                                </a:lnTo>
                                <a:lnTo>
                                  <a:pt x="1021" y="1542"/>
                                </a:lnTo>
                                <a:lnTo>
                                  <a:pt x="1049" y="1474"/>
                                </a:lnTo>
                                <a:lnTo>
                                  <a:pt x="1082" y="1410"/>
                                </a:lnTo>
                                <a:lnTo>
                                  <a:pt x="1120" y="1349"/>
                                </a:lnTo>
                                <a:lnTo>
                                  <a:pt x="1163" y="1291"/>
                                </a:lnTo>
                                <a:lnTo>
                                  <a:pt x="1211" y="1238"/>
                                </a:lnTo>
                                <a:lnTo>
                                  <a:pt x="1263" y="1189"/>
                                </a:lnTo>
                                <a:lnTo>
                                  <a:pt x="1319" y="1145"/>
                                </a:lnTo>
                                <a:lnTo>
                                  <a:pt x="1378" y="1106"/>
                                </a:lnTo>
                                <a:lnTo>
                                  <a:pt x="1441" y="1071"/>
                                </a:lnTo>
                                <a:lnTo>
                                  <a:pt x="1507" y="1043"/>
                                </a:lnTo>
                                <a:lnTo>
                                  <a:pt x="1576" y="1020"/>
                                </a:lnTo>
                                <a:lnTo>
                                  <a:pt x="1647" y="1003"/>
                                </a:lnTo>
                                <a:lnTo>
                                  <a:pt x="1720" y="993"/>
                                </a:lnTo>
                                <a:lnTo>
                                  <a:pt x="1795" y="990"/>
                                </a:lnTo>
                                <a:lnTo>
                                  <a:pt x="3387" y="990"/>
                                </a:lnTo>
                                <a:lnTo>
                                  <a:pt x="3357" y="933"/>
                                </a:lnTo>
                                <a:lnTo>
                                  <a:pt x="3322" y="872"/>
                                </a:lnTo>
                                <a:lnTo>
                                  <a:pt x="3284" y="812"/>
                                </a:lnTo>
                                <a:lnTo>
                                  <a:pt x="3244" y="754"/>
                                </a:lnTo>
                                <a:lnTo>
                                  <a:pt x="3202" y="698"/>
                                </a:lnTo>
                                <a:lnTo>
                                  <a:pt x="3158" y="643"/>
                                </a:lnTo>
                                <a:lnTo>
                                  <a:pt x="3113" y="590"/>
                                </a:lnTo>
                                <a:lnTo>
                                  <a:pt x="3065" y="539"/>
                                </a:lnTo>
                                <a:lnTo>
                                  <a:pt x="3015" y="490"/>
                                </a:lnTo>
                                <a:lnTo>
                                  <a:pt x="2964" y="443"/>
                                </a:lnTo>
                                <a:lnTo>
                                  <a:pt x="2910" y="398"/>
                                </a:lnTo>
                                <a:lnTo>
                                  <a:pt x="2856" y="355"/>
                                </a:lnTo>
                                <a:lnTo>
                                  <a:pt x="2799" y="314"/>
                                </a:lnTo>
                                <a:lnTo>
                                  <a:pt x="2741" y="276"/>
                                </a:lnTo>
                                <a:lnTo>
                                  <a:pt x="2681" y="239"/>
                                </a:lnTo>
                                <a:lnTo>
                                  <a:pt x="2620" y="205"/>
                                </a:lnTo>
                                <a:lnTo>
                                  <a:pt x="2558" y="174"/>
                                </a:lnTo>
                                <a:lnTo>
                                  <a:pt x="2494" y="144"/>
                                </a:lnTo>
                                <a:lnTo>
                                  <a:pt x="2429" y="118"/>
                                </a:lnTo>
                                <a:lnTo>
                                  <a:pt x="2363" y="94"/>
                                </a:lnTo>
                                <a:lnTo>
                                  <a:pt x="2295" y="72"/>
                                </a:lnTo>
                                <a:lnTo>
                                  <a:pt x="2227" y="53"/>
                                </a:lnTo>
                                <a:lnTo>
                                  <a:pt x="2157" y="37"/>
                                </a:lnTo>
                                <a:lnTo>
                                  <a:pt x="2087" y="24"/>
                                </a:lnTo>
                                <a:lnTo>
                                  <a:pt x="2015" y="13"/>
                                </a:lnTo>
                                <a:lnTo>
                                  <a:pt x="1943" y="6"/>
                                </a:lnTo>
                                <a:lnTo>
                                  <a:pt x="1869" y="1"/>
                                </a:lnTo>
                                <a:lnTo>
                                  <a:pt x="1795" y="0"/>
                                </a:lnTo>
                                <a:close/>
                                <a:moveTo>
                                  <a:pt x="3387" y="990"/>
                                </a:moveTo>
                                <a:lnTo>
                                  <a:pt x="1795" y="990"/>
                                </a:lnTo>
                                <a:lnTo>
                                  <a:pt x="1871" y="993"/>
                                </a:lnTo>
                                <a:lnTo>
                                  <a:pt x="1944" y="1003"/>
                                </a:lnTo>
                                <a:lnTo>
                                  <a:pt x="2015" y="1020"/>
                                </a:lnTo>
                                <a:lnTo>
                                  <a:pt x="2084" y="1043"/>
                                </a:lnTo>
                                <a:lnTo>
                                  <a:pt x="2150" y="1071"/>
                                </a:lnTo>
                                <a:lnTo>
                                  <a:pt x="2212" y="1106"/>
                                </a:lnTo>
                                <a:lnTo>
                                  <a:pt x="2272" y="1145"/>
                                </a:lnTo>
                                <a:lnTo>
                                  <a:pt x="2328" y="1189"/>
                                </a:lnTo>
                                <a:lnTo>
                                  <a:pt x="2380" y="1238"/>
                                </a:lnTo>
                                <a:lnTo>
                                  <a:pt x="2427" y="1291"/>
                                </a:lnTo>
                                <a:lnTo>
                                  <a:pt x="2470" y="1349"/>
                                </a:lnTo>
                                <a:lnTo>
                                  <a:pt x="2509" y="1410"/>
                                </a:lnTo>
                                <a:lnTo>
                                  <a:pt x="2542" y="1474"/>
                                </a:lnTo>
                                <a:lnTo>
                                  <a:pt x="2570" y="1542"/>
                                </a:lnTo>
                                <a:lnTo>
                                  <a:pt x="2592" y="1612"/>
                                </a:lnTo>
                                <a:lnTo>
                                  <a:pt x="2608" y="1685"/>
                                </a:lnTo>
                                <a:lnTo>
                                  <a:pt x="2618" y="1761"/>
                                </a:lnTo>
                                <a:lnTo>
                                  <a:pt x="2622" y="1838"/>
                                </a:lnTo>
                                <a:lnTo>
                                  <a:pt x="2618" y="1915"/>
                                </a:lnTo>
                                <a:lnTo>
                                  <a:pt x="2608" y="1990"/>
                                </a:lnTo>
                                <a:lnTo>
                                  <a:pt x="2592" y="2063"/>
                                </a:lnTo>
                                <a:lnTo>
                                  <a:pt x="2570" y="2134"/>
                                </a:lnTo>
                                <a:lnTo>
                                  <a:pt x="2542" y="2201"/>
                                </a:lnTo>
                                <a:lnTo>
                                  <a:pt x="2509" y="2266"/>
                                </a:lnTo>
                                <a:lnTo>
                                  <a:pt x="2470" y="2327"/>
                                </a:lnTo>
                                <a:lnTo>
                                  <a:pt x="2427" y="2384"/>
                                </a:lnTo>
                                <a:lnTo>
                                  <a:pt x="2380" y="2438"/>
                                </a:lnTo>
                                <a:lnTo>
                                  <a:pt x="2328" y="2486"/>
                                </a:lnTo>
                                <a:lnTo>
                                  <a:pt x="2272" y="2531"/>
                                </a:lnTo>
                                <a:lnTo>
                                  <a:pt x="2212" y="2570"/>
                                </a:lnTo>
                                <a:lnTo>
                                  <a:pt x="2150" y="2604"/>
                                </a:lnTo>
                                <a:lnTo>
                                  <a:pt x="2084" y="2633"/>
                                </a:lnTo>
                                <a:lnTo>
                                  <a:pt x="2015" y="2656"/>
                                </a:lnTo>
                                <a:lnTo>
                                  <a:pt x="1944" y="2672"/>
                                </a:lnTo>
                                <a:lnTo>
                                  <a:pt x="1871" y="2682"/>
                                </a:lnTo>
                                <a:lnTo>
                                  <a:pt x="1795" y="2686"/>
                                </a:lnTo>
                                <a:lnTo>
                                  <a:pt x="3392" y="2686"/>
                                </a:lnTo>
                                <a:lnTo>
                                  <a:pt x="3421" y="2625"/>
                                </a:lnTo>
                                <a:lnTo>
                                  <a:pt x="3450" y="2559"/>
                                </a:lnTo>
                                <a:lnTo>
                                  <a:pt x="3476" y="2493"/>
                                </a:lnTo>
                                <a:lnTo>
                                  <a:pt x="3499" y="2425"/>
                                </a:lnTo>
                                <a:lnTo>
                                  <a:pt x="3520" y="2355"/>
                                </a:lnTo>
                                <a:lnTo>
                                  <a:pt x="3538" y="2285"/>
                                </a:lnTo>
                                <a:lnTo>
                                  <a:pt x="3554" y="2213"/>
                                </a:lnTo>
                                <a:lnTo>
                                  <a:pt x="3567" y="2141"/>
                                </a:lnTo>
                                <a:lnTo>
                                  <a:pt x="3577" y="2068"/>
                                </a:lnTo>
                                <a:lnTo>
                                  <a:pt x="3585" y="1993"/>
                                </a:lnTo>
                                <a:lnTo>
                                  <a:pt x="3589" y="1918"/>
                                </a:lnTo>
                                <a:lnTo>
                                  <a:pt x="3591" y="1842"/>
                                </a:lnTo>
                                <a:lnTo>
                                  <a:pt x="3589" y="1766"/>
                                </a:lnTo>
                                <a:lnTo>
                                  <a:pt x="3585" y="1691"/>
                                </a:lnTo>
                                <a:lnTo>
                                  <a:pt x="3577" y="1617"/>
                                </a:lnTo>
                                <a:lnTo>
                                  <a:pt x="3567" y="1543"/>
                                </a:lnTo>
                                <a:lnTo>
                                  <a:pt x="3554" y="1471"/>
                                </a:lnTo>
                                <a:lnTo>
                                  <a:pt x="3538" y="1399"/>
                                </a:lnTo>
                                <a:lnTo>
                                  <a:pt x="3520" y="1329"/>
                                </a:lnTo>
                                <a:lnTo>
                                  <a:pt x="3499" y="1260"/>
                                </a:lnTo>
                                <a:lnTo>
                                  <a:pt x="3476" y="1192"/>
                                </a:lnTo>
                                <a:lnTo>
                                  <a:pt x="3450" y="1125"/>
                                </a:lnTo>
                                <a:lnTo>
                                  <a:pt x="3421" y="1059"/>
                                </a:lnTo>
                                <a:lnTo>
                                  <a:pt x="3390" y="995"/>
                                </a:lnTo>
                                <a:lnTo>
                                  <a:pt x="3387" y="990"/>
                                </a:lnTo>
                                <a:close/>
                              </a:path>
                            </a:pathLst>
                          </a:custGeom>
                          <a:solidFill>
                            <a:srgbClr val="00B0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3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6" y="7340"/>
                            <a:ext cx="5386"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docshape325"/>
                        <wps:cNvSpPr>
                          <a:spLocks/>
                        </wps:cNvSpPr>
                        <wps:spPr bwMode="auto">
                          <a:xfrm>
                            <a:off x="5952" y="3154"/>
                            <a:ext cx="5953" cy="4186"/>
                          </a:xfrm>
                          <a:custGeom>
                            <a:avLst/>
                            <a:gdLst>
                              <a:gd name="T0" fmla="+- 0 8046 5953"/>
                              <a:gd name="T1" fmla="*/ T0 w 5953"/>
                              <a:gd name="T2" fmla="+- 0 3154 3154"/>
                              <a:gd name="T3" fmla="*/ 3154 h 4186"/>
                              <a:gd name="T4" fmla="+- 0 7893 5953"/>
                              <a:gd name="T5" fmla="*/ T4 w 5953"/>
                              <a:gd name="T6" fmla="+- 0 3160 3154"/>
                              <a:gd name="T7" fmla="*/ 3160 h 4186"/>
                              <a:gd name="T8" fmla="+- 0 7743 5953"/>
                              <a:gd name="T9" fmla="*/ T8 w 5953"/>
                              <a:gd name="T10" fmla="+- 0 3176 3154"/>
                              <a:gd name="T11" fmla="*/ 3176 h 4186"/>
                              <a:gd name="T12" fmla="+- 0 7597 5953"/>
                              <a:gd name="T13" fmla="*/ T12 w 5953"/>
                              <a:gd name="T14" fmla="+- 0 3203 3154"/>
                              <a:gd name="T15" fmla="*/ 3203 h 4186"/>
                              <a:gd name="T16" fmla="+- 0 7454 5953"/>
                              <a:gd name="T17" fmla="*/ T16 w 5953"/>
                              <a:gd name="T18" fmla="+- 0 3239 3154"/>
                              <a:gd name="T19" fmla="*/ 3239 h 4186"/>
                              <a:gd name="T20" fmla="+- 0 7315 5953"/>
                              <a:gd name="T21" fmla="*/ T20 w 5953"/>
                              <a:gd name="T22" fmla="+- 0 3285 3154"/>
                              <a:gd name="T23" fmla="*/ 3285 h 4186"/>
                              <a:gd name="T24" fmla="+- 0 7181 5953"/>
                              <a:gd name="T25" fmla="*/ T24 w 5953"/>
                              <a:gd name="T26" fmla="+- 0 3341 3154"/>
                              <a:gd name="T27" fmla="*/ 3341 h 4186"/>
                              <a:gd name="T28" fmla="+- 0 7052 5953"/>
                              <a:gd name="T29" fmla="*/ T28 w 5953"/>
                              <a:gd name="T30" fmla="+- 0 3405 3154"/>
                              <a:gd name="T31" fmla="*/ 3405 h 4186"/>
                              <a:gd name="T32" fmla="+- 0 6928 5953"/>
                              <a:gd name="T33" fmla="*/ T32 w 5953"/>
                              <a:gd name="T34" fmla="+- 0 3477 3154"/>
                              <a:gd name="T35" fmla="*/ 3477 h 4186"/>
                              <a:gd name="T36" fmla="+- 0 6810 5953"/>
                              <a:gd name="T37" fmla="*/ T36 w 5953"/>
                              <a:gd name="T38" fmla="+- 0 3558 3154"/>
                              <a:gd name="T39" fmla="*/ 3558 h 4186"/>
                              <a:gd name="T40" fmla="+- 0 6697 5953"/>
                              <a:gd name="T41" fmla="*/ T40 w 5953"/>
                              <a:gd name="T42" fmla="+- 0 3647 3154"/>
                              <a:gd name="T43" fmla="*/ 3647 h 4186"/>
                              <a:gd name="T44" fmla="+- 0 6591 5953"/>
                              <a:gd name="T45" fmla="*/ T44 w 5953"/>
                              <a:gd name="T46" fmla="+- 0 3742 3154"/>
                              <a:gd name="T47" fmla="*/ 3742 h 4186"/>
                              <a:gd name="T48" fmla="+- 0 6492 5953"/>
                              <a:gd name="T49" fmla="*/ T48 w 5953"/>
                              <a:gd name="T50" fmla="+- 0 3845 3154"/>
                              <a:gd name="T51" fmla="*/ 3845 h 4186"/>
                              <a:gd name="T52" fmla="+- 0 6400 5953"/>
                              <a:gd name="T53" fmla="*/ T52 w 5953"/>
                              <a:gd name="T54" fmla="+- 0 3954 3154"/>
                              <a:gd name="T55" fmla="*/ 3954 h 4186"/>
                              <a:gd name="T56" fmla="+- 0 6315 5953"/>
                              <a:gd name="T57" fmla="*/ T56 w 5953"/>
                              <a:gd name="T58" fmla="+- 0 4070 3154"/>
                              <a:gd name="T59" fmla="*/ 4070 h 4186"/>
                              <a:gd name="T60" fmla="+- 0 6238 5953"/>
                              <a:gd name="T61" fmla="*/ T60 w 5953"/>
                              <a:gd name="T62" fmla="+- 0 4191 3154"/>
                              <a:gd name="T63" fmla="*/ 4191 h 4186"/>
                              <a:gd name="T64" fmla="+- 0 6170 5953"/>
                              <a:gd name="T65" fmla="*/ T64 w 5953"/>
                              <a:gd name="T66" fmla="+- 0 4318 3154"/>
                              <a:gd name="T67" fmla="*/ 4318 h 4186"/>
                              <a:gd name="T68" fmla="+- 0 6110 5953"/>
                              <a:gd name="T69" fmla="*/ T68 w 5953"/>
                              <a:gd name="T70" fmla="+- 0 4449 3154"/>
                              <a:gd name="T71" fmla="*/ 4449 h 4186"/>
                              <a:gd name="T72" fmla="+- 0 6059 5953"/>
                              <a:gd name="T73" fmla="*/ T72 w 5953"/>
                              <a:gd name="T74" fmla="+- 0 4586 3154"/>
                              <a:gd name="T75" fmla="*/ 4586 h 4186"/>
                              <a:gd name="T76" fmla="+- 0 6018 5953"/>
                              <a:gd name="T77" fmla="*/ T76 w 5953"/>
                              <a:gd name="T78" fmla="+- 0 4726 3154"/>
                              <a:gd name="T79" fmla="*/ 4726 h 4186"/>
                              <a:gd name="T80" fmla="+- 0 5986 5953"/>
                              <a:gd name="T81" fmla="*/ T80 w 5953"/>
                              <a:gd name="T82" fmla="+- 0 4871 3154"/>
                              <a:gd name="T83" fmla="*/ 4871 h 4186"/>
                              <a:gd name="T84" fmla="+- 0 5965 5953"/>
                              <a:gd name="T85" fmla="*/ T84 w 5953"/>
                              <a:gd name="T86" fmla="+- 0 5019 3154"/>
                              <a:gd name="T87" fmla="*/ 5019 h 4186"/>
                              <a:gd name="T88" fmla="+- 0 5954 5953"/>
                              <a:gd name="T89" fmla="*/ T88 w 5953"/>
                              <a:gd name="T90" fmla="+- 0 5170 3154"/>
                              <a:gd name="T91" fmla="*/ 5170 h 4186"/>
                              <a:gd name="T92" fmla="+- 0 5954 5953"/>
                              <a:gd name="T93" fmla="*/ T92 w 5953"/>
                              <a:gd name="T94" fmla="+- 0 5324 3154"/>
                              <a:gd name="T95" fmla="*/ 5324 h 4186"/>
                              <a:gd name="T96" fmla="+- 0 5965 5953"/>
                              <a:gd name="T97" fmla="*/ T96 w 5953"/>
                              <a:gd name="T98" fmla="+- 0 5475 3154"/>
                              <a:gd name="T99" fmla="*/ 5475 h 4186"/>
                              <a:gd name="T100" fmla="+- 0 5986 5953"/>
                              <a:gd name="T101" fmla="*/ T100 w 5953"/>
                              <a:gd name="T102" fmla="+- 0 5623 3154"/>
                              <a:gd name="T103" fmla="*/ 5623 h 4186"/>
                              <a:gd name="T104" fmla="+- 0 6018 5953"/>
                              <a:gd name="T105" fmla="*/ T104 w 5953"/>
                              <a:gd name="T106" fmla="+- 0 5768 3154"/>
                              <a:gd name="T107" fmla="*/ 5768 h 4186"/>
                              <a:gd name="T108" fmla="+- 0 6059 5953"/>
                              <a:gd name="T109" fmla="*/ T108 w 5953"/>
                              <a:gd name="T110" fmla="+- 0 5909 3154"/>
                              <a:gd name="T111" fmla="*/ 5909 h 4186"/>
                              <a:gd name="T112" fmla="+- 0 6110 5953"/>
                              <a:gd name="T113" fmla="*/ T112 w 5953"/>
                              <a:gd name="T114" fmla="+- 0 6045 3154"/>
                              <a:gd name="T115" fmla="*/ 6045 h 4186"/>
                              <a:gd name="T116" fmla="+- 0 6170 5953"/>
                              <a:gd name="T117" fmla="*/ T116 w 5953"/>
                              <a:gd name="T118" fmla="+- 0 6177 3154"/>
                              <a:gd name="T119" fmla="*/ 6177 h 4186"/>
                              <a:gd name="T120" fmla="+- 0 6238 5953"/>
                              <a:gd name="T121" fmla="*/ T120 w 5953"/>
                              <a:gd name="T122" fmla="+- 0 6304 3154"/>
                              <a:gd name="T123" fmla="*/ 6304 h 4186"/>
                              <a:gd name="T124" fmla="+- 0 6315 5953"/>
                              <a:gd name="T125" fmla="*/ T124 w 5953"/>
                              <a:gd name="T126" fmla="+- 0 6425 3154"/>
                              <a:gd name="T127" fmla="*/ 6425 h 4186"/>
                              <a:gd name="T128" fmla="+- 0 6400 5953"/>
                              <a:gd name="T129" fmla="*/ T128 w 5953"/>
                              <a:gd name="T130" fmla="+- 0 6540 3154"/>
                              <a:gd name="T131" fmla="*/ 6540 h 4186"/>
                              <a:gd name="T132" fmla="+- 0 6492 5953"/>
                              <a:gd name="T133" fmla="*/ T132 w 5953"/>
                              <a:gd name="T134" fmla="+- 0 6649 3154"/>
                              <a:gd name="T135" fmla="*/ 6649 h 4186"/>
                              <a:gd name="T136" fmla="+- 0 6591 5953"/>
                              <a:gd name="T137" fmla="*/ T136 w 5953"/>
                              <a:gd name="T138" fmla="+- 0 6752 3154"/>
                              <a:gd name="T139" fmla="*/ 6752 h 4186"/>
                              <a:gd name="T140" fmla="+- 0 6697 5953"/>
                              <a:gd name="T141" fmla="*/ T140 w 5953"/>
                              <a:gd name="T142" fmla="+- 0 6848 3154"/>
                              <a:gd name="T143" fmla="*/ 6848 h 4186"/>
                              <a:gd name="T144" fmla="+- 0 6810 5953"/>
                              <a:gd name="T145" fmla="*/ T144 w 5953"/>
                              <a:gd name="T146" fmla="+- 0 6936 3154"/>
                              <a:gd name="T147" fmla="*/ 6936 h 4186"/>
                              <a:gd name="T148" fmla="+- 0 6928 5953"/>
                              <a:gd name="T149" fmla="*/ T148 w 5953"/>
                              <a:gd name="T150" fmla="+- 0 7017 3154"/>
                              <a:gd name="T151" fmla="*/ 7017 h 4186"/>
                              <a:gd name="T152" fmla="+- 0 7052 5953"/>
                              <a:gd name="T153" fmla="*/ T152 w 5953"/>
                              <a:gd name="T154" fmla="+- 0 7090 3154"/>
                              <a:gd name="T155" fmla="*/ 7090 h 4186"/>
                              <a:gd name="T156" fmla="+- 0 7181 5953"/>
                              <a:gd name="T157" fmla="*/ T156 w 5953"/>
                              <a:gd name="T158" fmla="+- 0 7154 3154"/>
                              <a:gd name="T159" fmla="*/ 7154 h 4186"/>
                              <a:gd name="T160" fmla="+- 0 7315 5953"/>
                              <a:gd name="T161" fmla="*/ T160 w 5953"/>
                              <a:gd name="T162" fmla="+- 0 7209 3154"/>
                              <a:gd name="T163" fmla="*/ 7209 h 4186"/>
                              <a:gd name="T164" fmla="+- 0 7454 5953"/>
                              <a:gd name="T165" fmla="*/ T164 w 5953"/>
                              <a:gd name="T166" fmla="+- 0 7255 3154"/>
                              <a:gd name="T167" fmla="*/ 7255 h 4186"/>
                              <a:gd name="T168" fmla="+- 0 7597 5953"/>
                              <a:gd name="T169" fmla="*/ T168 w 5953"/>
                              <a:gd name="T170" fmla="+- 0 7292 3154"/>
                              <a:gd name="T171" fmla="*/ 7292 h 4186"/>
                              <a:gd name="T172" fmla="+- 0 7743 5953"/>
                              <a:gd name="T173" fmla="*/ T172 w 5953"/>
                              <a:gd name="T174" fmla="+- 0 7318 3154"/>
                              <a:gd name="T175" fmla="*/ 7318 h 4186"/>
                              <a:gd name="T176" fmla="+- 0 7893 5953"/>
                              <a:gd name="T177" fmla="*/ T176 w 5953"/>
                              <a:gd name="T178" fmla="+- 0 7335 3154"/>
                              <a:gd name="T179" fmla="*/ 7335 h 4186"/>
                              <a:gd name="T180" fmla="+- 0 8046 5953"/>
                              <a:gd name="T181" fmla="*/ T180 w 5953"/>
                              <a:gd name="T182" fmla="+- 0 7340 3154"/>
                              <a:gd name="T183" fmla="*/ 7340 h 4186"/>
                              <a:gd name="T184" fmla="+- 0 11906 5953"/>
                              <a:gd name="T185" fmla="*/ T184 w 5953"/>
                              <a:gd name="T186" fmla="+- 0 3154 3154"/>
                              <a:gd name="T187" fmla="*/ 3154 h 4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53" h="4186">
                                <a:moveTo>
                                  <a:pt x="5953" y="0"/>
                                </a:moveTo>
                                <a:lnTo>
                                  <a:pt x="2093" y="0"/>
                                </a:lnTo>
                                <a:lnTo>
                                  <a:pt x="2016" y="2"/>
                                </a:lnTo>
                                <a:lnTo>
                                  <a:pt x="1940" y="6"/>
                                </a:lnTo>
                                <a:lnTo>
                                  <a:pt x="1865" y="13"/>
                                </a:lnTo>
                                <a:lnTo>
                                  <a:pt x="1790" y="22"/>
                                </a:lnTo>
                                <a:lnTo>
                                  <a:pt x="1716" y="34"/>
                                </a:lnTo>
                                <a:lnTo>
                                  <a:pt x="1644" y="49"/>
                                </a:lnTo>
                                <a:lnTo>
                                  <a:pt x="1572" y="66"/>
                                </a:lnTo>
                                <a:lnTo>
                                  <a:pt x="1501" y="85"/>
                                </a:lnTo>
                                <a:lnTo>
                                  <a:pt x="1431" y="107"/>
                                </a:lnTo>
                                <a:lnTo>
                                  <a:pt x="1362" y="131"/>
                                </a:lnTo>
                                <a:lnTo>
                                  <a:pt x="1295" y="158"/>
                                </a:lnTo>
                                <a:lnTo>
                                  <a:pt x="1228" y="187"/>
                                </a:lnTo>
                                <a:lnTo>
                                  <a:pt x="1163" y="218"/>
                                </a:lnTo>
                                <a:lnTo>
                                  <a:pt x="1099" y="251"/>
                                </a:lnTo>
                                <a:lnTo>
                                  <a:pt x="1036" y="286"/>
                                </a:lnTo>
                                <a:lnTo>
                                  <a:pt x="975" y="323"/>
                                </a:lnTo>
                                <a:lnTo>
                                  <a:pt x="915" y="363"/>
                                </a:lnTo>
                                <a:lnTo>
                                  <a:pt x="857" y="404"/>
                                </a:lnTo>
                                <a:lnTo>
                                  <a:pt x="800" y="447"/>
                                </a:lnTo>
                                <a:lnTo>
                                  <a:pt x="744" y="493"/>
                                </a:lnTo>
                                <a:lnTo>
                                  <a:pt x="690" y="539"/>
                                </a:lnTo>
                                <a:lnTo>
                                  <a:pt x="638" y="588"/>
                                </a:lnTo>
                                <a:lnTo>
                                  <a:pt x="588" y="639"/>
                                </a:lnTo>
                                <a:lnTo>
                                  <a:pt x="539" y="691"/>
                                </a:lnTo>
                                <a:lnTo>
                                  <a:pt x="492" y="745"/>
                                </a:lnTo>
                                <a:lnTo>
                                  <a:pt x="447" y="800"/>
                                </a:lnTo>
                                <a:lnTo>
                                  <a:pt x="404" y="857"/>
                                </a:lnTo>
                                <a:lnTo>
                                  <a:pt x="362" y="916"/>
                                </a:lnTo>
                                <a:lnTo>
                                  <a:pt x="323" y="976"/>
                                </a:lnTo>
                                <a:lnTo>
                                  <a:pt x="285" y="1037"/>
                                </a:lnTo>
                                <a:lnTo>
                                  <a:pt x="250" y="1100"/>
                                </a:lnTo>
                                <a:lnTo>
                                  <a:pt x="217" y="1164"/>
                                </a:lnTo>
                                <a:lnTo>
                                  <a:pt x="186" y="1229"/>
                                </a:lnTo>
                                <a:lnTo>
                                  <a:pt x="157" y="1295"/>
                                </a:lnTo>
                                <a:lnTo>
                                  <a:pt x="131" y="1363"/>
                                </a:lnTo>
                                <a:lnTo>
                                  <a:pt x="106" y="1432"/>
                                </a:lnTo>
                                <a:lnTo>
                                  <a:pt x="85" y="1501"/>
                                </a:lnTo>
                                <a:lnTo>
                                  <a:pt x="65" y="1572"/>
                                </a:lnTo>
                                <a:lnTo>
                                  <a:pt x="48" y="1644"/>
                                </a:lnTo>
                                <a:lnTo>
                                  <a:pt x="33" y="1717"/>
                                </a:lnTo>
                                <a:lnTo>
                                  <a:pt x="21" y="1791"/>
                                </a:lnTo>
                                <a:lnTo>
                                  <a:pt x="12" y="1865"/>
                                </a:lnTo>
                                <a:lnTo>
                                  <a:pt x="5" y="1940"/>
                                </a:lnTo>
                                <a:lnTo>
                                  <a:pt x="1" y="2016"/>
                                </a:lnTo>
                                <a:lnTo>
                                  <a:pt x="0" y="2093"/>
                                </a:lnTo>
                                <a:lnTo>
                                  <a:pt x="1" y="2170"/>
                                </a:lnTo>
                                <a:lnTo>
                                  <a:pt x="5" y="2246"/>
                                </a:lnTo>
                                <a:lnTo>
                                  <a:pt x="12" y="2321"/>
                                </a:lnTo>
                                <a:lnTo>
                                  <a:pt x="21" y="2396"/>
                                </a:lnTo>
                                <a:lnTo>
                                  <a:pt x="33" y="2469"/>
                                </a:lnTo>
                                <a:lnTo>
                                  <a:pt x="48" y="2542"/>
                                </a:lnTo>
                                <a:lnTo>
                                  <a:pt x="65" y="2614"/>
                                </a:lnTo>
                                <a:lnTo>
                                  <a:pt x="85" y="2685"/>
                                </a:lnTo>
                                <a:lnTo>
                                  <a:pt x="106" y="2755"/>
                                </a:lnTo>
                                <a:lnTo>
                                  <a:pt x="131" y="2823"/>
                                </a:lnTo>
                                <a:lnTo>
                                  <a:pt x="157" y="2891"/>
                                </a:lnTo>
                                <a:lnTo>
                                  <a:pt x="186" y="2958"/>
                                </a:lnTo>
                                <a:lnTo>
                                  <a:pt x="217" y="3023"/>
                                </a:lnTo>
                                <a:lnTo>
                                  <a:pt x="250" y="3087"/>
                                </a:lnTo>
                                <a:lnTo>
                                  <a:pt x="285" y="3150"/>
                                </a:lnTo>
                                <a:lnTo>
                                  <a:pt x="323" y="3211"/>
                                </a:lnTo>
                                <a:lnTo>
                                  <a:pt x="362" y="3271"/>
                                </a:lnTo>
                                <a:lnTo>
                                  <a:pt x="404" y="3329"/>
                                </a:lnTo>
                                <a:lnTo>
                                  <a:pt x="447" y="3386"/>
                                </a:lnTo>
                                <a:lnTo>
                                  <a:pt x="492" y="3442"/>
                                </a:lnTo>
                                <a:lnTo>
                                  <a:pt x="539" y="3495"/>
                                </a:lnTo>
                                <a:lnTo>
                                  <a:pt x="588" y="3548"/>
                                </a:lnTo>
                                <a:lnTo>
                                  <a:pt x="638" y="3598"/>
                                </a:lnTo>
                                <a:lnTo>
                                  <a:pt x="690" y="3647"/>
                                </a:lnTo>
                                <a:lnTo>
                                  <a:pt x="744" y="3694"/>
                                </a:lnTo>
                                <a:lnTo>
                                  <a:pt x="800" y="3739"/>
                                </a:lnTo>
                                <a:lnTo>
                                  <a:pt x="857" y="3782"/>
                                </a:lnTo>
                                <a:lnTo>
                                  <a:pt x="915" y="3824"/>
                                </a:lnTo>
                                <a:lnTo>
                                  <a:pt x="975" y="3863"/>
                                </a:lnTo>
                                <a:lnTo>
                                  <a:pt x="1036" y="3900"/>
                                </a:lnTo>
                                <a:lnTo>
                                  <a:pt x="1099" y="3936"/>
                                </a:lnTo>
                                <a:lnTo>
                                  <a:pt x="1163" y="3969"/>
                                </a:lnTo>
                                <a:lnTo>
                                  <a:pt x="1228" y="4000"/>
                                </a:lnTo>
                                <a:lnTo>
                                  <a:pt x="1295" y="4029"/>
                                </a:lnTo>
                                <a:lnTo>
                                  <a:pt x="1362" y="4055"/>
                                </a:lnTo>
                                <a:lnTo>
                                  <a:pt x="1431" y="4079"/>
                                </a:lnTo>
                                <a:lnTo>
                                  <a:pt x="1501" y="4101"/>
                                </a:lnTo>
                                <a:lnTo>
                                  <a:pt x="1572" y="4121"/>
                                </a:lnTo>
                                <a:lnTo>
                                  <a:pt x="1644" y="4138"/>
                                </a:lnTo>
                                <a:lnTo>
                                  <a:pt x="1716" y="4152"/>
                                </a:lnTo>
                                <a:lnTo>
                                  <a:pt x="1790" y="4164"/>
                                </a:lnTo>
                                <a:lnTo>
                                  <a:pt x="1865" y="4174"/>
                                </a:lnTo>
                                <a:lnTo>
                                  <a:pt x="1940" y="4181"/>
                                </a:lnTo>
                                <a:lnTo>
                                  <a:pt x="2016" y="4185"/>
                                </a:lnTo>
                                <a:lnTo>
                                  <a:pt x="2093" y="4186"/>
                                </a:lnTo>
                                <a:lnTo>
                                  <a:pt x="5953" y="4186"/>
                                </a:lnTo>
                                <a:lnTo>
                                  <a:pt x="5953" y="0"/>
                                </a:lnTo>
                                <a:close/>
                              </a:path>
                            </a:pathLst>
                          </a:custGeom>
                          <a:solidFill>
                            <a:srgbClr val="003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221A7" id="Groep 14" o:spid="_x0000_s1026" style="position:absolute;margin-left:31.8pt;margin-top:-1.65pt;width:566.95pt;height:841.9pt;z-index:-251644924;mso-position-horizontal-relative:page;mso-position-vertical-relative:page" coordorigin="567" coordsize="1133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">
                <v:rect id="docshape321" o:spid="_x0000_s1027" style="position:absolute;left:5952;width:5953;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" fillcolor="#e5f7fe" stroked="f"/>
                <v:shape id="docshape322" o:spid="_x0000_s1028" style="position:absolute;left:5950;top:7340;width:3593;height:3661;visibility:visible;mso-wrap-style:square;v-text-anchor:top" coordsize="3593,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" path="m3593,l,2,,3660r76,l150,3657r75,-4l299,3648r73,-7l445,3633r73,-10l590,3611r72,-13l733,3584r71,-15l874,3551r70,-18l1013,3513r69,-21l1150,3469r67,-24l1284,3420r66,-26l1415,3366r65,-29l1544,3306r64,-31l1670,3242r62,-34l1794,3173r60,-37l1914,3099r59,-39l2031,3020r57,-41l2145,2937r56,-43l2255,2850r54,-45l2362,2758r53,-47l2466,2663r50,-50l2566,2563r48,-51l2661,2460r47,-54l2753,2352r45,-55l2841,2242r42,-57l2925,2127r40,-58l3004,2009r38,-60l3079,1889r36,-62l3149,1764r33,-63l3215,1637r31,-64l3275,1507r29,-66l3331,1375r26,-68l3382,1239r24,-68l3428,1102r21,-70l3468,961r18,-71l3503,819r15,-72l3532,674r13,-73l3556,528r10,-74l3574,379r7,-75l3586,229r4,-76l3593,77r,-77xe" fillcolor="#fcc000" stroked="f">
                  <v:path arrowok="t" o:connecttype="custom" o:connectlocs="0,7342;76,11000;225,10993;372,10981;518,10963;662,10938;804,10909;944,10873;1082,10832;1217,10785;1350,10734;1480,10677;1608,10615;1732,10548;1854,10476;1973,10400;2088,10319;2201,10234;2309,10145;2415,10051;2516,9953;2614,9852;2708,9746;2798,9637;2883,9525;2965,9409;3042,9289;3115,9167;3182,9041;3246,8913;3304,8781;3357,8647;3406,8511;3449,8372;3486,8230;3518,8087;3545,7941;3566,7794;3581,7644;3590,7493;3593,7340" o:connectangles="0,0,0,0,0,0,0,0,0,0,0,0,0,0,0,0,0,0,0,0,0,0,0,0,0,0,0,0,0,0,0,0,0,0,0,0,0,0,0,0,0"/>
                </v:shape>
                <v:shape id="docshape323" o:spid="_x0000_s1029" style="position:absolute;left:7748;top:9919;width:3591;height:3686;visibility:visible;mso-wrap-style:square;v-text-anchor:top" coordsize="3591,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" path="m1795,r-74,1l1648,6r-72,7l1504,24r-71,13l1364,53r-69,19l1228,94r-66,24l1097,144r-64,30l970,205r-61,34l850,276r-58,38l735,355r-55,43l627,443r-51,47l526,539r-48,51l432,643r-44,55l346,754r-39,58l269,872r-35,61l200,995r-30,64l141,1125r-26,67l92,1260r-21,69l52,1399r-16,72l24,1543r-11,74l6,1691r-4,75l,1842r2,76l6,1993r7,75l24,2141r12,72l52,2285r19,70l92,2425r23,68l141,2559r29,66l200,2689r34,63l269,2813r38,59l346,2930r42,57l432,3041r46,53l526,3145r50,49l627,3241r53,45l735,3329r57,41l850,3409r59,36l970,3479r63,32l1097,3540r65,27l1228,3591r67,21l1364,3631r69,16l1504,3661r72,10l1648,3679r73,4l1795,3685r74,-2l1943,3679r72,-8l2087,3661r70,-14l2227,3631r68,-19l2363,3591r66,-24l2494,3540r64,-29l2620,3479r61,-34l2741,3409r58,-39l2856,3329r54,-43l2964,3241r51,-47l3065,3145r48,-51l3158,3041r44,-54l3244,2930r40,-58l3322,2813r35,-61l3390,2689r2,-3l1795,2686r-75,-4l1647,2672r-71,-16l1507,2633r-66,-29l1378,2570r-59,-39l1263,2486r-52,-48l1163,2384r-43,-57l1082,2266r-33,-65l1021,2134r-23,-71l982,1990r-10,-75l969,1838r3,-77l982,1685r16,-73l1021,1542r28,-68l1082,1410r38,-61l1163,1291r48,-53l1263,1189r56,-44l1378,1106r63,-35l1507,1043r69,-23l1647,1003r73,-10l1795,990r1592,l3357,933r-35,-61l3284,812r-40,-58l3202,698r-44,-55l3113,590r-48,-51l3015,490r-51,-47l2910,398r-54,-43l2799,314r-58,-38l2681,239r-61,-34l2558,174r-64,-30l2429,118,2363,94,2295,72,2227,53,2157,37,2087,24,2015,13,1943,6,1869,1,1795,xm3387,990r-1592,l1871,993r73,10l2015,1020r69,23l2150,1071r62,35l2272,1145r56,44l2380,1238r47,53l2470,1349r39,61l2542,1474r28,68l2592,1612r16,73l2618,1761r4,77l2618,1915r-10,75l2592,2063r-22,71l2542,2201r-33,65l2470,2327r-43,57l2380,2438r-52,48l2272,2531r-60,39l2150,2604r-66,29l2015,2656r-71,16l1871,2682r-76,4l3392,2686r29,-61l3450,2559r26,-66l3499,2425r21,-70l3538,2285r16,-72l3567,2141r10,-73l3585,1993r4,-75l3591,1842r-2,-76l3585,1691r-8,-74l3567,1543r-13,-72l3538,1399r-18,-70l3499,1260r-23,-68l3450,1125r-29,-66l3390,995r-3,-5xe" fillcolor="#00b0fa" stroked="f">
                  <v:path arrowok="t" o:connecttype="custom" o:connectlocs="1576,9933;1295,9992;1033,10094;792,10234;576,10410;388,10618;234,10853;115,11112;36,11391;2,11686;13,11988;71,12275;170,12545;307,12792;478,13014;680,13206;909,13365;1162,13487;1433,13567;1721,13603;2015,13591;2295,13532;2558,13431;2799,13290;3015,13114;3202,12907;3357,12672;1720,12602;1441,12524;1211,12358;1049,12121;972,11835;998,11532;1120,11269;1319,11065;1576,10940;3387,10910;3244,10674;3065,10459;2856,10275;2620,10125;2363,10014;2087,9944;1795,9920;1944,10923;2212,11026;2427,11211;2570,11462;2622,11758;2570,12054;2427,12304;2212,12490;1944,12592;3421,12545;3520,12275;3577,11988;3589,11686;3554,11391;3476,11112;3387,10910"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4" o:spid="_x0000_s1030" type="#_x0000_t75" style="position:absolute;left:566;top:7340;width:5386;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">
                  <v:imagedata r:id="rId26" o:title=""/>
                </v:shape>
                <v:shape id="docshape325" o:spid="_x0000_s1031" style="position:absolute;left:5952;top:3154;width:5953;height:4186;visibility:visible;mso-wrap-style:square;v-text-anchor:top" coordsize="5953,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" path="m5953,l2093,r-77,2l1940,6r-75,7l1790,22r-74,12l1644,49r-72,17l1501,85r-70,22l1362,131r-67,27l1228,187r-65,31l1099,251r-63,35l975,323r-60,40l857,404r-57,43l744,493r-54,46l638,588r-50,51l539,691r-47,54l447,800r-43,57l362,916r-39,60l285,1037r-35,63l217,1164r-31,65l157,1295r-26,68l106,1432r-21,69l65,1572r-17,72l33,1717r-12,74l12,1865r-7,75l1,2016,,2093r1,77l5,2246r7,75l21,2396r12,73l48,2542r17,72l85,2685r21,70l131,2823r26,68l186,2958r31,65l250,3087r35,63l323,3211r39,60l404,3329r43,57l492,3442r47,53l588,3548r50,50l690,3647r54,47l800,3739r57,43l915,3824r60,39l1036,3900r63,36l1163,3969r65,31l1295,4029r67,26l1431,4079r70,22l1572,4121r72,17l1716,4152r74,12l1865,4174r75,7l2016,4185r77,1l5953,4186,5953,xe" fillcolor="#00385e" stroked="f">
                  <v:path arrowok="t" o:connecttype="custom" o:connectlocs="2093,3154;1940,3160;1790,3176;1644,3203;1501,3239;1362,3285;1228,3341;1099,3405;975,3477;857,3558;744,3647;638,3742;539,3845;447,3954;362,4070;285,4191;217,4318;157,4449;106,4586;65,4726;33,4871;12,5019;1,5170;1,5324;12,5475;33,5623;65,5768;106,5909;157,6045;217,6177;285,6304;362,6425;447,6540;539,6649;638,6752;744,6848;857,6936;975,7017;1099,7090;1228,7154;1362,7209;1501,7255;1644,7292;1790,7318;1940,7335;2093,7340;5953,3154" o:connectangles="0,0,0,0,0,0,0,0,0,0,0,0,0,0,0,0,0,0,0,0,0,0,0,0,0,0,0,0,0,0,0,0,0,0,0,0,0,0,0,0,0,0,0,0,0,0,0"/>
                </v:shape>
                <w10:wrap anchorx="page" anchory="page"/>
              </v:group>
            </w:pict>
          </mc:Fallback>
        </mc:AlternateContent>
      </w:r>
      <w:r w:rsidRPr="00637AE2">
        <w:rPr>
          <w:rFonts w:ascii="ApercuPro-Bold" w:hAnsi="ApercuPro-Bold" w:cs="ApercuPro-Bold"/>
          <w:b/>
          <w:bCs/>
          <w:noProof/>
        </w:rPr>
        <mc:AlternateContent>
          <mc:Choice Requires="wps">
            <w:drawing>
              <wp:anchor distT="45720" distB="45720" distL="114300" distR="114300" simplePos="0" relativeHeight="251673604" behindDoc="0" locked="0" layoutInCell="1" allowOverlap="1" wp14:anchorId="2D108455" wp14:editId="2B0E9BA8">
                <wp:simplePos x="0" y="0"/>
                <wp:positionH relativeFrom="margin">
                  <wp:posOffset>-756920</wp:posOffset>
                </wp:positionH>
                <wp:positionV relativeFrom="margin">
                  <wp:posOffset>-1608455</wp:posOffset>
                </wp:positionV>
                <wp:extent cx="3324225" cy="4203700"/>
                <wp:effectExtent l="0" t="0" r="9525" b="635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203700"/>
                        </a:xfrm>
                        <a:prstGeom prst="rect">
                          <a:avLst/>
                        </a:prstGeom>
                        <a:solidFill>
                          <a:srgbClr val="FFFFFF"/>
                        </a:solidFill>
                        <a:ln w="9525">
                          <a:noFill/>
                          <a:miter lim="800000"/>
                          <a:headEnd/>
                          <a:tailEnd/>
                        </a:ln>
                      </wps:spPr>
                      <wps:txbx>
                        <w:txbxContent>
                          <w:p w14:paraId="5418FFFD" w14:textId="77777777" w:rsidR="0072366C" w:rsidRDefault="0072366C" w:rsidP="0072366C">
                            <w:pPr>
                              <w:pStyle w:val="Kop1"/>
                            </w:pPr>
                            <w:r w:rsidRPr="00435468">
                              <w:t>Over SucceedIT</w:t>
                            </w:r>
                          </w:p>
                          <w:p w14:paraId="5E217D00" w14:textId="77777777" w:rsidR="0072366C" w:rsidRPr="00435468" w:rsidRDefault="0072366C" w:rsidP="0072366C"/>
                          <w:p w14:paraId="45C55F03" w14:textId="77777777" w:rsidR="0072366C" w:rsidRPr="00A96D5F" w:rsidRDefault="0072366C" w:rsidP="0072366C">
                            <w:r w:rsidRPr="00A96D5F">
                              <w:t>SucceedIT is de partner die jou ondersteund in het</w:t>
                            </w:r>
                          </w:p>
                          <w:p w14:paraId="3FDAD327" w14:textId="07A38292" w:rsidR="0072366C" w:rsidRPr="00A96D5F" w:rsidRDefault="00D15BE7" w:rsidP="0072366C">
                            <w:r w:rsidRPr="00A96D5F">
                              <w:t>Maken</w:t>
                            </w:r>
                            <w:r w:rsidR="0072366C" w:rsidRPr="00A96D5F">
                              <w:t xml:space="preserve"> van de juiste keuzes </w:t>
                            </w:r>
                            <w:r w:rsidR="0072366C">
                              <w:t xml:space="preserve">binnen je </w:t>
                            </w:r>
                            <w:r>
                              <w:t>IT-landschap</w:t>
                            </w:r>
                            <w:r w:rsidR="0072366C">
                              <w:t xml:space="preserve"> </w:t>
                            </w:r>
                            <w:r w:rsidR="0072366C" w:rsidRPr="00A96D5F">
                              <w:t xml:space="preserve">en de gekozen </w:t>
                            </w:r>
                            <w:r w:rsidRPr="00A96D5F">
                              <w:t>IT-oplossingen</w:t>
                            </w:r>
                            <w:r w:rsidR="0072366C">
                              <w:t xml:space="preserve"> </w:t>
                            </w:r>
                            <w:r w:rsidR="0072366C" w:rsidRPr="00A96D5F">
                              <w:t>inricht in jouw bedrijf.</w:t>
                            </w:r>
                          </w:p>
                          <w:p w14:paraId="48E34992" w14:textId="77777777" w:rsidR="0072366C" w:rsidRPr="00A96D5F" w:rsidRDefault="0072366C" w:rsidP="0072366C"/>
                          <w:p w14:paraId="528A4E0A" w14:textId="77777777" w:rsidR="0072366C" w:rsidRPr="00A96D5F" w:rsidRDefault="0072366C" w:rsidP="0072366C">
                            <w:r w:rsidRPr="00A96D5F">
                              <w:t xml:space="preserve">We zijn zeer ervaren in het gebruik van Microsoft Dynamics NAV en Business Central. Stap voor stap optimaliseren we jouw bedrijfsprocessen. Wanneer en hoeveel stappen is volledig afhankelijk van wat jouw bedrijf nodig heeft, samen maken we hier een heldere roadmap voor, zodat we je ook een fixed price kunnen bieden. </w:t>
                            </w:r>
                          </w:p>
                          <w:p w14:paraId="1EE0B3F8" w14:textId="77777777" w:rsidR="0072366C" w:rsidRPr="00A96D5F" w:rsidRDefault="0072366C" w:rsidP="0072366C"/>
                          <w:p w14:paraId="2D64FEDF" w14:textId="303D200B" w:rsidR="0072366C" w:rsidRPr="00A96D5F" w:rsidRDefault="0072366C" w:rsidP="0072366C">
                            <w:r w:rsidRPr="00A96D5F">
                              <w:t xml:space="preserve">We blijven jouw partner en delen nieuwe ontwikkelingen of ideeën met jou. Zo blijf je altijd </w:t>
                            </w:r>
                            <w:r w:rsidR="00D15BE7" w:rsidRPr="00A96D5F">
                              <w:t>vooroplopen</w:t>
                            </w:r>
                            <w:r w:rsidRPr="00A96D5F">
                              <w:t xml:space="preserve"> en is jou</w:t>
                            </w:r>
                            <w:r>
                              <w:t>w</w:t>
                            </w:r>
                            <w:r w:rsidRPr="00A96D5F">
                              <w:t xml:space="preserve"> bedrijf met al haar mensen en projecten een winstgevend succes.</w:t>
                            </w:r>
                          </w:p>
                          <w:p w14:paraId="16927952" w14:textId="77777777" w:rsidR="0072366C" w:rsidRPr="00435468" w:rsidRDefault="0072366C" w:rsidP="0072366C"/>
                          <w:p w14:paraId="0C44FD22" w14:textId="77777777" w:rsidR="0072366C" w:rsidRDefault="0072366C" w:rsidP="0072366C">
                            <w:pPr>
                              <w:rPr>
                                <w:sz w:val="20"/>
                                <w:szCs w:val="20"/>
                              </w:rPr>
                            </w:pPr>
                          </w:p>
                          <w:p w14:paraId="4DAFB99F" w14:textId="77777777" w:rsidR="0072366C" w:rsidRDefault="0072366C" w:rsidP="007236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08455" id="Tekstvak 2" o:spid="_x0000_s1028" type="#_x0000_t202" style="position:absolute;left:0;text-align:left;margin-left:-59.6pt;margin-top:-126.65pt;width:261.75pt;height:331pt;z-index:2516736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" stroked="f">
                <v:textbox>
                  <w:txbxContent>
                    <w:p w14:paraId="5418FFFD" w14:textId="77777777" w:rsidR="0072366C" w:rsidRDefault="0072366C" w:rsidP="0072366C">
                      <w:pPr>
                        <w:pStyle w:val="Kop1"/>
                      </w:pPr>
                      <w:r w:rsidRPr="00435468">
                        <w:t>Over SucceedIT</w:t>
                      </w:r>
                    </w:p>
                    <w:p w14:paraId="5E217D00" w14:textId="77777777" w:rsidR="0072366C" w:rsidRPr="00435468" w:rsidRDefault="0072366C" w:rsidP="0072366C"/>
                    <w:p w14:paraId="45C55F03" w14:textId="77777777" w:rsidR="0072366C" w:rsidRPr="00A96D5F" w:rsidRDefault="0072366C" w:rsidP="0072366C">
                      <w:r w:rsidRPr="00A96D5F">
                        <w:t>SucceedIT is de partner die jou ondersteund in het</w:t>
                      </w:r>
                    </w:p>
                    <w:p w14:paraId="3FDAD327" w14:textId="07A38292" w:rsidR="0072366C" w:rsidRPr="00A96D5F" w:rsidRDefault="00D15BE7" w:rsidP="0072366C">
                      <w:r w:rsidRPr="00A96D5F">
                        <w:t>Maken</w:t>
                      </w:r>
                      <w:r w:rsidR="0072366C" w:rsidRPr="00A96D5F">
                        <w:t xml:space="preserve"> van de juiste keuzes </w:t>
                      </w:r>
                      <w:r w:rsidR="0072366C">
                        <w:t xml:space="preserve">binnen je </w:t>
                      </w:r>
                      <w:r>
                        <w:t>IT-landschap</w:t>
                      </w:r>
                      <w:r w:rsidR="0072366C">
                        <w:t xml:space="preserve"> </w:t>
                      </w:r>
                      <w:r w:rsidR="0072366C" w:rsidRPr="00A96D5F">
                        <w:t xml:space="preserve">en de gekozen </w:t>
                      </w:r>
                      <w:r w:rsidRPr="00A96D5F">
                        <w:t>IT-oplossingen</w:t>
                      </w:r>
                      <w:r w:rsidR="0072366C">
                        <w:t xml:space="preserve"> </w:t>
                      </w:r>
                      <w:r w:rsidR="0072366C" w:rsidRPr="00A96D5F">
                        <w:t>inricht in jouw bedrijf.</w:t>
                      </w:r>
                    </w:p>
                    <w:p w14:paraId="48E34992" w14:textId="77777777" w:rsidR="0072366C" w:rsidRPr="00A96D5F" w:rsidRDefault="0072366C" w:rsidP="0072366C"/>
                    <w:p w14:paraId="528A4E0A" w14:textId="77777777" w:rsidR="0072366C" w:rsidRPr="00A96D5F" w:rsidRDefault="0072366C" w:rsidP="0072366C">
                      <w:r w:rsidRPr="00A96D5F">
                        <w:t xml:space="preserve">We zijn zeer ervaren in het gebruik van Microsoft Dynamics NAV en Business Central. Stap voor stap optimaliseren we jouw bedrijfsprocessen. Wanneer en hoeveel stappen is volledig afhankelijk van wat jouw bedrijf nodig heeft, samen maken we hier een heldere roadmap voor, zodat we je ook een fixed price kunnen bieden. </w:t>
                      </w:r>
                    </w:p>
                    <w:p w14:paraId="1EE0B3F8" w14:textId="77777777" w:rsidR="0072366C" w:rsidRPr="00A96D5F" w:rsidRDefault="0072366C" w:rsidP="0072366C"/>
                    <w:p w14:paraId="2D64FEDF" w14:textId="303D200B" w:rsidR="0072366C" w:rsidRPr="00A96D5F" w:rsidRDefault="0072366C" w:rsidP="0072366C">
                      <w:r w:rsidRPr="00A96D5F">
                        <w:t xml:space="preserve">We blijven jouw partner en delen nieuwe ontwikkelingen of ideeën met jou. Zo blijf je altijd </w:t>
                      </w:r>
                      <w:r w:rsidR="00D15BE7" w:rsidRPr="00A96D5F">
                        <w:t>vooroplopen</w:t>
                      </w:r>
                      <w:r w:rsidRPr="00A96D5F">
                        <w:t xml:space="preserve"> en is jou</w:t>
                      </w:r>
                      <w:r>
                        <w:t>w</w:t>
                      </w:r>
                      <w:r w:rsidRPr="00A96D5F">
                        <w:t xml:space="preserve"> bedrijf met al haar mensen en projecten een winstgevend succes.</w:t>
                      </w:r>
                    </w:p>
                    <w:p w14:paraId="16927952" w14:textId="77777777" w:rsidR="0072366C" w:rsidRPr="00435468" w:rsidRDefault="0072366C" w:rsidP="0072366C"/>
                    <w:p w14:paraId="0C44FD22" w14:textId="77777777" w:rsidR="0072366C" w:rsidRDefault="0072366C" w:rsidP="0072366C">
                      <w:pPr>
                        <w:rPr>
                          <w:sz w:val="20"/>
                          <w:szCs w:val="20"/>
                        </w:rPr>
                      </w:pPr>
                    </w:p>
                    <w:p w14:paraId="4DAFB99F" w14:textId="77777777" w:rsidR="0072366C" w:rsidRDefault="0072366C" w:rsidP="0072366C"/>
                  </w:txbxContent>
                </v:textbox>
                <w10:wrap type="square" anchorx="margin" anchory="margin"/>
              </v:shape>
            </w:pict>
          </mc:Fallback>
        </mc:AlternateContent>
      </w:r>
    </w:p>
    <w:sectPr w:rsidR="00F057C9" w:rsidRPr="009D7DFF" w:rsidSect="009D7DFF">
      <w:pgSz w:w="11906" w:h="16838"/>
      <w:pgMar w:top="2835" w:right="991" w:bottom="1417" w:left="1417" w:header="567"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7AC9A" w14:textId="77777777" w:rsidR="00065255" w:rsidRDefault="00065255" w:rsidP="00211407">
      <w:pPr>
        <w:spacing w:after="0" w:line="240" w:lineRule="auto"/>
      </w:pPr>
      <w:r>
        <w:separator/>
      </w:r>
    </w:p>
  </w:endnote>
  <w:endnote w:type="continuationSeparator" w:id="0">
    <w:p w14:paraId="0217B886" w14:textId="77777777" w:rsidR="00065255" w:rsidRDefault="00065255" w:rsidP="00211407">
      <w:pPr>
        <w:spacing w:after="0" w:line="240" w:lineRule="auto"/>
      </w:pPr>
      <w:r>
        <w:continuationSeparator/>
      </w:r>
    </w:p>
  </w:endnote>
  <w:endnote w:type="continuationNotice" w:id="1">
    <w:p w14:paraId="44288470" w14:textId="77777777" w:rsidR="00065255" w:rsidRDefault="00065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Light">
    <w:altName w:val="Nirmala UI"/>
    <w:charset w:val="00"/>
    <w:family w:val="auto"/>
    <w:pitch w:val="variable"/>
    <w:sig w:usb0="00008007" w:usb1="00000000" w:usb2="00000000" w:usb3="00000000" w:csb0="00000093" w:csb1="00000000"/>
  </w:font>
  <w:font w:name="ApercuPro-Regular">
    <w:altName w:val="Calibri"/>
    <w:panose1 w:val="00000000000000000000"/>
    <w:charset w:val="00"/>
    <w:family w:val="swiss"/>
    <w:notTrueType/>
    <w:pitch w:val="default"/>
    <w:sig w:usb0="00000003" w:usb1="00000000" w:usb2="00000000" w:usb3="00000000" w:csb0="00000001" w:csb1="00000000"/>
  </w:font>
  <w:font w:name="Apercu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C1B5" w14:textId="77777777" w:rsidR="00E31B47" w:rsidRDefault="00E31B4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940871"/>
      <w:docPartObj>
        <w:docPartGallery w:val="Page Numbers (Bottom of Page)"/>
        <w:docPartUnique/>
      </w:docPartObj>
    </w:sdtPr>
    <w:sdtEndPr>
      <w:rPr>
        <w:sz w:val="18"/>
        <w:szCs w:val="18"/>
      </w:rPr>
    </w:sdtEndPr>
    <w:sdtContent>
      <w:p w14:paraId="4C2C0BCE" w14:textId="77777777" w:rsidR="0027315B" w:rsidRDefault="0027315B" w:rsidP="0027315B">
        <w:pPr>
          <w:pStyle w:val="Plattetekst"/>
          <w:spacing w:before="55"/>
          <w:ind w:left="20"/>
        </w:pPr>
      </w:p>
      <w:p w14:paraId="50CDCD54" w14:textId="77777777" w:rsidR="00211407" w:rsidRPr="0027315B" w:rsidRDefault="0027315B" w:rsidP="0027315B">
        <w:pPr>
          <w:pStyle w:val="Plattetekst"/>
          <w:spacing w:before="55"/>
          <w:ind w:left="1416" w:firstLine="708"/>
          <w:rPr>
            <w:rFonts w:ascii="Arial"/>
            <w:sz w:val="18"/>
            <w:szCs w:val="18"/>
          </w:rPr>
        </w:pPr>
        <w:r w:rsidRPr="0027315B">
          <w:rPr>
            <w:rFonts w:ascii="Arial"/>
            <w:color w:val="00B0FA"/>
            <w:w w:val="90"/>
            <w:sz w:val="18"/>
            <w:szCs w:val="18"/>
          </w:rPr>
          <w:t>Overstappen</w:t>
        </w:r>
        <w:r w:rsidRPr="0027315B">
          <w:rPr>
            <w:rFonts w:ascii="Arial"/>
            <w:color w:val="00B0FA"/>
            <w:spacing w:val="9"/>
            <w:sz w:val="18"/>
            <w:szCs w:val="18"/>
          </w:rPr>
          <w:t xml:space="preserve"> </w:t>
        </w:r>
        <w:r w:rsidRPr="0027315B">
          <w:rPr>
            <w:rFonts w:ascii="Arial"/>
            <w:color w:val="00B0FA"/>
            <w:w w:val="90"/>
            <w:sz w:val="18"/>
            <w:szCs w:val="18"/>
          </w:rPr>
          <w:t>van</w:t>
        </w:r>
        <w:r w:rsidRPr="0027315B">
          <w:rPr>
            <w:rFonts w:ascii="Arial"/>
            <w:color w:val="00B0FA"/>
            <w:spacing w:val="10"/>
            <w:sz w:val="18"/>
            <w:szCs w:val="18"/>
          </w:rPr>
          <w:t xml:space="preserve"> </w:t>
        </w:r>
        <w:r w:rsidRPr="0027315B">
          <w:rPr>
            <w:rFonts w:ascii="Arial"/>
            <w:color w:val="00B0FA"/>
            <w:w w:val="90"/>
            <w:sz w:val="18"/>
            <w:szCs w:val="18"/>
          </w:rPr>
          <w:t>Dynamics</w:t>
        </w:r>
        <w:r w:rsidRPr="0027315B">
          <w:rPr>
            <w:rFonts w:ascii="Arial"/>
            <w:color w:val="00B0FA"/>
            <w:spacing w:val="10"/>
            <w:sz w:val="18"/>
            <w:szCs w:val="18"/>
          </w:rPr>
          <w:t xml:space="preserve"> </w:t>
        </w:r>
        <w:r w:rsidRPr="0027315B">
          <w:rPr>
            <w:rFonts w:ascii="Arial"/>
            <w:color w:val="00B0FA"/>
            <w:w w:val="90"/>
            <w:sz w:val="18"/>
            <w:szCs w:val="18"/>
          </w:rPr>
          <w:t>NAV</w:t>
        </w:r>
        <w:r w:rsidRPr="0027315B">
          <w:rPr>
            <w:rFonts w:ascii="Arial"/>
            <w:color w:val="00B0FA"/>
            <w:spacing w:val="10"/>
            <w:sz w:val="18"/>
            <w:szCs w:val="18"/>
          </w:rPr>
          <w:t xml:space="preserve"> </w:t>
        </w:r>
        <w:r w:rsidRPr="0027315B">
          <w:rPr>
            <w:rFonts w:ascii="Arial"/>
            <w:color w:val="00B0FA"/>
            <w:w w:val="90"/>
            <w:sz w:val="18"/>
            <w:szCs w:val="18"/>
          </w:rPr>
          <w:t>naar</w:t>
        </w:r>
        <w:r w:rsidRPr="0027315B">
          <w:rPr>
            <w:rFonts w:ascii="Arial"/>
            <w:color w:val="00B0FA"/>
            <w:spacing w:val="10"/>
            <w:sz w:val="18"/>
            <w:szCs w:val="18"/>
          </w:rPr>
          <w:t xml:space="preserve"> </w:t>
        </w:r>
        <w:r w:rsidRPr="0027315B">
          <w:rPr>
            <w:rFonts w:ascii="Arial"/>
            <w:color w:val="00B0FA"/>
            <w:w w:val="90"/>
            <w:sz w:val="18"/>
            <w:szCs w:val="18"/>
          </w:rPr>
          <w:t>Business</w:t>
        </w:r>
        <w:r w:rsidRPr="0027315B">
          <w:rPr>
            <w:rFonts w:ascii="Arial"/>
            <w:color w:val="00B0FA"/>
            <w:spacing w:val="9"/>
            <w:sz w:val="18"/>
            <w:szCs w:val="18"/>
          </w:rPr>
          <w:t xml:space="preserve"> </w:t>
        </w:r>
        <w:r w:rsidRPr="0027315B">
          <w:rPr>
            <w:rFonts w:ascii="Arial"/>
            <w:color w:val="00B0FA"/>
            <w:spacing w:val="-2"/>
            <w:w w:val="90"/>
            <w:sz w:val="18"/>
            <w:szCs w:val="18"/>
          </w:rPr>
          <w:t>Central</w:t>
        </w:r>
        <w:r w:rsidRPr="0027315B">
          <w:rPr>
            <w:noProof/>
            <w:sz w:val="18"/>
            <w:szCs w:val="18"/>
          </w:rPr>
          <w:drawing>
            <wp:anchor distT="0" distB="0" distL="0" distR="0" simplePos="0" relativeHeight="251658241" behindDoc="1" locked="0" layoutInCell="1" allowOverlap="1" wp14:anchorId="144BF215" wp14:editId="4092CDD2">
              <wp:simplePos x="0" y="0"/>
              <wp:positionH relativeFrom="page">
                <wp:posOffset>327338</wp:posOffset>
              </wp:positionH>
              <wp:positionV relativeFrom="page">
                <wp:posOffset>10046032</wp:posOffset>
              </wp:positionV>
              <wp:extent cx="323137" cy="310600"/>
              <wp:effectExtent l="0" t="0" r="0" b="0"/>
              <wp:wrapNone/>
              <wp:docPr id="454" name="image8.png" descr="Afbeelding met tekst, wapen, boksbeugel,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Afbeelding met tekst, wapen, boksbeugel, illustratie&#10;&#10;Automatisch gegenereerde beschrijving"/>
                      <pic:cNvPicPr/>
                    </pic:nvPicPr>
                    <pic:blipFill>
                      <a:blip r:embed="rId1" cstate="print"/>
                      <a:stretch>
                        <a:fillRect/>
                      </a:stretch>
                    </pic:blipFill>
                    <pic:spPr>
                      <a:xfrm>
                        <a:off x="0" y="0"/>
                        <a:ext cx="323137" cy="310600"/>
                      </a:xfrm>
                      <a:prstGeom prst="rect">
                        <a:avLst/>
                      </a:prstGeom>
                    </pic:spPr>
                  </pic:pic>
                </a:graphicData>
              </a:graphic>
            </wp:anchor>
          </w:drawing>
        </w:r>
        <w:r w:rsidRPr="0027315B">
          <w:rPr>
            <w:rFonts w:ascii="Arial"/>
            <w:color w:val="00B0FA"/>
            <w:spacing w:val="-2"/>
            <w:w w:val="90"/>
            <w:sz w:val="18"/>
            <w:szCs w:val="18"/>
          </w:rPr>
          <w:tab/>
        </w:r>
        <w:r w:rsidRPr="0027315B">
          <w:rPr>
            <w:rFonts w:ascii="Arial"/>
            <w:color w:val="00B0FA"/>
            <w:spacing w:val="-2"/>
            <w:w w:val="90"/>
            <w:sz w:val="18"/>
            <w:szCs w:val="18"/>
          </w:rPr>
          <w:tab/>
          <w:t xml:space="preserve">            </w:t>
        </w:r>
        <w:r w:rsidRPr="0027315B">
          <w:rPr>
            <w:rFonts w:ascii="Arial" w:hAnsi="Arial" w:cs="Arial"/>
            <w:color w:val="006DF9"/>
            <w:spacing w:val="-2"/>
            <w:w w:val="90"/>
            <w:sz w:val="18"/>
            <w:szCs w:val="18"/>
          </w:rPr>
          <w:t xml:space="preserve">  </w:t>
        </w:r>
        <w:r>
          <w:rPr>
            <w:rFonts w:ascii="Arial" w:hAnsi="Arial" w:cs="Arial"/>
            <w:color w:val="006DF9"/>
            <w:spacing w:val="-2"/>
            <w:w w:val="90"/>
            <w:sz w:val="18"/>
            <w:szCs w:val="18"/>
          </w:rPr>
          <w:tab/>
          <w:t xml:space="preserve">   </w:t>
        </w:r>
        <w:r w:rsidRPr="0027315B">
          <w:rPr>
            <w:rFonts w:ascii="Arial" w:hAnsi="Arial" w:cs="Arial"/>
            <w:color w:val="006DF9"/>
            <w:spacing w:val="-2"/>
            <w:w w:val="90"/>
            <w:sz w:val="18"/>
            <w:szCs w:val="18"/>
          </w:rPr>
          <w:tab/>
        </w:r>
        <w:r>
          <w:rPr>
            <w:rFonts w:ascii="Arial" w:hAnsi="Arial" w:cs="Arial"/>
            <w:color w:val="006DF9"/>
            <w:spacing w:val="-2"/>
            <w:w w:val="90"/>
            <w:sz w:val="18"/>
            <w:szCs w:val="18"/>
          </w:rPr>
          <w:t xml:space="preserve">       </w:t>
        </w:r>
        <w:r w:rsidRPr="0027315B">
          <w:rPr>
            <w:rFonts w:ascii="Arial" w:hAnsi="Arial" w:cs="Arial"/>
            <w:color w:val="006DF9"/>
            <w:sz w:val="18"/>
            <w:szCs w:val="18"/>
          </w:rPr>
          <w:fldChar w:fldCharType="begin"/>
        </w:r>
        <w:r w:rsidRPr="0027315B">
          <w:rPr>
            <w:rFonts w:ascii="Arial" w:hAnsi="Arial" w:cs="Arial"/>
            <w:color w:val="006DF9"/>
            <w:sz w:val="18"/>
            <w:szCs w:val="18"/>
          </w:rPr>
          <w:instrText>PAGE   \* MERGEFORMAT</w:instrText>
        </w:r>
        <w:r w:rsidRPr="0027315B">
          <w:rPr>
            <w:rFonts w:ascii="Arial" w:hAnsi="Arial" w:cs="Arial"/>
            <w:color w:val="006DF9"/>
            <w:sz w:val="18"/>
            <w:szCs w:val="18"/>
          </w:rPr>
          <w:fldChar w:fldCharType="separate"/>
        </w:r>
        <w:r w:rsidRPr="0027315B">
          <w:rPr>
            <w:rFonts w:ascii="Arial" w:hAnsi="Arial" w:cs="Arial"/>
            <w:color w:val="006DF9"/>
            <w:sz w:val="18"/>
            <w:szCs w:val="18"/>
          </w:rPr>
          <w:t>2</w:t>
        </w:r>
        <w:r w:rsidRPr="0027315B">
          <w:rPr>
            <w:rFonts w:ascii="Arial" w:hAnsi="Arial" w:cs="Arial"/>
            <w:color w:val="006DF9"/>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54C0" w14:textId="77777777" w:rsidR="00E31B47" w:rsidRDefault="00E31B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6EB7E" w14:textId="77777777" w:rsidR="00065255" w:rsidRDefault="00065255" w:rsidP="00211407">
      <w:pPr>
        <w:spacing w:after="0" w:line="240" w:lineRule="auto"/>
      </w:pPr>
      <w:r>
        <w:separator/>
      </w:r>
    </w:p>
  </w:footnote>
  <w:footnote w:type="continuationSeparator" w:id="0">
    <w:p w14:paraId="106D5390" w14:textId="77777777" w:rsidR="00065255" w:rsidRDefault="00065255" w:rsidP="00211407">
      <w:pPr>
        <w:spacing w:after="0" w:line="240" w:lineRule="auto"/>
      </w:pPr>
      <w:r>
        <w:continuationSeparator/>
      </w:r>
    </w:p>
  </w:footnote>
  <w:footnote w:type="continuationNotice" w:id="1">
    <w:p w14:paraId="14E47CF7" w14:textId="77777777" w:rsidR="00065255" w:rsidRDefault="000652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C537" w14:textId="58099D12" w:rsidR="007B3B43" w:rsidRDefault="00652140">
    <w:pPr>
      <w:pStyle w:val="Koptekst"/>
    </w:pPr>
    <w:r>
      <w:rPr>
        <w:noProof/>
      </w:rPr>
      <w:pict w14:anchorId="03DBA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768954" o:spid="_x0000_s1045" type="#_x0000_t75" style="position:absolute;margin-left:0;margin-top:0;width:594.95pt;height:841.9pt;z-index:-251658237;mso-position-horizontal:center;mso-position-horizontal-relative:margin;mso-position-vertical:center;mso-position-vertical-relative:margin" o:allowincell="f">
          <v:imagedata r:id="rId1" o:title="achtergrond happer blau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CF7D" w14:textId="1CFB1983" w:rsidR="00211407" w:rsidRDefault="00652140">
    <w:pPr>
      <w:pStyle w:val="Koptekst"/>
    </w:pPr>
    <w:r>
      <w:rPr>
        <w:noProof/>
      </w:rPr>
      <w:pict w14:anchorId="680E7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768955" o:spid="_x0000_s1046" type="#_x0000_t75" style="position:absolute;margin-left:0;margin-top:0;width:594.95pt;height:841.9pt;z-index:-251658236;mso-position-horizontal:center;mso-position-horizontal-relative:margin;mso-position-vertical:center;mso-position-vertical-relative:margin" o:allowincell="f">
          <v:imagedata r:id="rId1" o:title="achtergrond happer blauw" gain="19661f" blacklevel="22938f"/>
          <w10:wrap anchorx="margin" anchory="margin"/>
        </v:shape>
      </w:pict>
    </w:r>
    <w:r w:rsidR="00211407">
      <w:rPr>
        <w:noProof/>
      </w:rPr>
      <mc:AlternateContent>
        <mc:Choice Requires="wpg">
          <w:drawing>
            <wp:anchor distT="0" distB="0" distL="114300" distR="114300" simplePos="0" relativeHeight="251658240" behindDoc="0" locked="0" layoutInCell="1" allowOverlap="1" wp14:anchorId="2EE57137" wp14:editId="333506A0">
              <wp:simplePos x="0" y="0"/>
              <wp:positionH relativeFrom="page">
                <wp:posOffset>143301</wp:posOffset>
              </wp:positionH>
              <wp:positionV relativeFrom="paragraph">
                <wp:posOffset>-182653</wp:posOffset>
              </wp:positionV>
              <wp:extent cx="2160000" cy="1090800"/>
              <wp:effectExtent l="0" t="0" r="0" b="0"/>
              <wp:wrapNone/>
              <wp:docPr id="1" name="Groe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60000" cy="1090800"/>
                        <a:chOff x="567" y="-3470"/>
                        <a:chExt cx="7193" cy="3602"/>
                      </a:xfrm>
                    </wpg:grpSpPr>
                    <wps:wsp>
                      <wps:cNvPr id="2" name="docshape26"/>
                      <wps:cNvSpPr>
                        <a:spLocks/>
                      </wps:cNvSpPr>
                      <wps:spPr bwMode="auto">
                        <a:xfrm>
                          <a:off x="4157" y="-3470"/>
                          <a:ext cx="3602" cy="3602"/>
                        </a:xfrm>
                        <a:custGeom>
                          <a:avLst/>
                          <a:gdLst>
                            <a:gd name="T0" fmla="+- 0 5807 4157"/>
                            <a:gd name="T1" fmla="*/ T0 w 3602"/>
                            <a:gd name="T2" fmla="+- 0 -3464 -3470"/>
                            <a:gd name="T3" fmla="*/ -3464 h 3602"/>
                            <a:gd name="T4" fmla="+- 0 5515 4157"/>
                            <a:gd name="T5" fmla="*/ T4 w 3602"/>
                            <a:gd name="T6" fmla="+- 0 -3415 -3470"/>
                            <a:gd name="T7" fmla="*/ -3415 h 3602"/>
                            <a:gd name="T8" fmla="+- 0 5241 4157"/>
                            <a:gd name="T9" fmla="*/ T8 w 3602"/>
                            <a:gd name="T10" fmla="+- 0 -3321 -3470"/>
                            <a:gd name="T11" fmla="*/ -3321 h 3602"/>
                            <a:gd name="T12" fmla="+- 0 4989 4157"/>
                            <a:gd name="T13" fmla="*/ T12 w 3602"/>
                            <a:gd name="T14" fmla="+- 0 -3187 -3470"/>
                            <a:gd name="T15" fmla="*/ -3187 h 3602"/>
                            <a:gd name="T16" fmla="+- 0 4762 4157"/>
                            <a:gd name="T17" fmla="*/ T16 w 3602"/>
                            <a:gd name="T18" fmla="+- 0 -3015 -3470"/>
                            <a:gd name="T19" fmla="*/ -3015 h 3602"/>
                            <a:gd name="T20" fmla="+- 0 4566 4157"/>
                            <a:gd name="T21" fmla="*/ T20 w 3602"/>
                            <a:gd name="T22" fmla="+- 0 -2811 -3470"/>
                            <a:gd name="T23" fmla="*/ -2811 h 3602"/>
                            <a:gd name="T24" fmla="+- 0 4403 4157"/>
                            <a:gd name="T25" fmla="*/ T24 w 3602"/>
                            <a:gd name="T26" fmla="+- 0 -2578 -3470"/>
                            <a:gd name="T27" fmla="*/ -2578 h 3602"/>
                            <a:gd name="T28" fmla="+- 0 4279 4157"/>
                            <a:gd name="T29" fmla="*/ T28 w 3602"/>
                            <a:gd name="T30" fmla="+- 0 -2320 -3470"/>
                            <a:gd name="T31" fmla="*/ -2320 h 3602"/>
                            <a:gd name="T32" fmla="+- 0 4196 4157"/>
                            <a:gd name="T33" fmla="*/ T32 w 3602"/>
                            <a:gd name="T34" fmla="+- 0 -2041 -3470"/>
                            <a:gd name="T35" fmla="*/ -2041 h 3602"/>
                            <a:gd name="T36" fmla="+- 0 4159 4157"/>
                            <a:gd name="T37" fmla="*/ T36 w 3602"/>
                            <a:gd name="T38" fmla="+- 0 -1745 -3470"/>
                            <a:gd name="T39" fmla="*/ -1745 h 3602"/>
                            <a:gd name="T40" fmla="+- 0 4172 4157"/>
                            <a:gd name="T41" fmla="*/ T40 w 3602"/>
                            <a:gd name="T42" fmla="+- 0 -1443 -3470"/>
                            <a:gd name="T43" fmla="*/ -1443 h 3602"/>
                            <a:gd name="T44" fmla="+- 0 4232 4157"/>
                            <a:gd name="T45" fmla="*/ T44 w 3602"/>
                            <a:gd name="T46" fmla="+- 0 -1155 -3470"/>
                            <a:gd name="T47" fmla="*/ -1155 h 3602"/>
                            <a:gd name="T48" fmla="+- 0 4336 4157"/>
                            <a:gd name="T49" fmla="*/ T48 w 3602"/>
                            <a:gd name="T50" fmla="+- 0 -886 -3470"/>
                            <a:gd name="T51" fmla="*/ -886 h 3602"/>
                            <a:gd name="T52" fmla="+- 0 4480 4157"/>
                            <a:gd name="T53" fmla="*/ T52 w 3602"/>
                            <a:gd name="T54" fmla="+- 0 -640 -3470"/>
                            <a:gd name="T55" fmla="*/ -640 h 3602"/>
                            <a:gd name="T56" fmla="+- 0 4660 4157"/>
                            <a:gd name="T57" fmla="*/ T56 w 3602"/>
                            <a:gd name="T58" fmla="+- 0 -421 -3470"/>
                            <a:gd name="T59" fmla="*/ -421 h 3602"/>
                            <a:gd name="T60" fmla="+- 0 4872 4157"/>
                            <a:gd name="T61" fmla="*/ T60 w 3602"/>
                            <a:gd name="T62" fmla="+- 0 -233 -3470"/>
                            <a:gd name="T63" fmla="*/ -233 h 3602"/>
                            <a:gd name="T64" fmla="+- 0 5112 4157"/>
                            <a:gd name="T65" fmla="*/ T64 w 3602"/>
                            <a:gd name="T66" fmla="+- 0 -79 -3470"/>
                            <a:gd name="T67" fmla="*/ -79 h 3602"/>
                            <a:gd name="T68" fmla="+- 0 5375 4157"/>
                            <a:gd name="T69" fmla="*/ T68 w 3602"/>
                            <a:gd name="T70" fmla="+- 0 36 -3470"/>
                            <a:gd name="T71" fmla="*/ 36 h 3602"/>
                            <a:gd name="T72" fmla="+- 0 5659 4157"/>
                            <a:gd name="T73" fmla="*/ T72 w 3602"/>
                            <a:gd name="T74" fmla="+- 0 107 -3470"/>
                            <a:gd name="T75" fmla="*/ 107 h 3602"/>
                            <a:gd name="T76" fmla="+- 0 5958 4157"/>
                            <a:gd name="T77" fmla="*/ T76 w 3602"/>
                            <a:gd name="T78" fmla="+- 0 132 -3470"/>
                            <a:gd name="T79" fmla="*/ 132 h 3602"/>
                            <a:gd name="T80" fmla="+- 0 6258 4157"/>
                            <a:gd name="T81" fmla="*/ T80 w 3602"/>
                            <a:gd name="T82" fmla="+- 0 107 -3470"/>
                            <a:gd name="T83" fmla="*/ 107 h 3602"/>
                            <a:gd name="T84" fmla="+- 0 6541 4157"/>
                            <a:gd name="T85" fmla="*/ T84 w 3602"/>
                            <a:gd name="T86" fmla="+- 0 36 -3470"/>
                            <a:gd name="T87" fmla="*/ 36 h 3602"/>
                            <a:gd name="T88" fmla="+- 0 6805 4157"/>
                            <a:gd name="T89" fmla="*/ T88 w 3602"/>
                            <a:gd name="T90" fmla="+- 0 -79 -3470"/>
                            <a:gd name="T91" fmla="*/ -79 h 3602"/>
                            <a:gd name="T92" fmla="+- 0 7045 4157"/>
                            <a:gd name="T93" fmla="*/ T92 w 3602"/>
                            <a:gd name="T94" fmla="+- 0 -233 -3470"/>
                            <a:gd name="T95" fmla="*/ -233 h 3602"/>
                            <a:gd name="T96" fmla="+- 0 7257 4157"/>
                            <a:gd name="T97" fmla="*/ T96 w 3602"/>
                            <a:gd name="T98" fmla="+- 0 -421 -3470"/>
                            <a:gd name="T99" fmla="*/ -421 h 3602"/>
                            <a:gd name="T100" fmla="+- 0 7437 4157"/>
                            <a:gd name="T101" fmla="*/ T100 w 3602"/>
                            <a:gd name="T102" fmla="+- 0 -640 -3470"/>
                            <a:gd name="T103" fmla="*/ -640 h 3602"/>
                            <a:gd name="T104" fmla="+- 0 7559 4157"/>
                            <a:gd name="T105" fmla="*/ T104 w 3602"/>
                            <a:gd name="T106" fmla="+- 0 -844 -3470"/>
                            <a:gd name="T107" fmla="*/ -844 h 3602"/>
                            <a:gd name="T108" fmla="+- 0 5738 4157"/>
                            <a:gd name="T109" fmla="*/ T108 w 3602"/>
                            <a:gd name="T110" fmla="+- 0 -874 -3470"/>
                            <a:gd name="T111" fmla="*/ -874 h 3602"/>
                            <a:gd name="T112" fmla="+- 0 5480 4157"/>
                            <a:gd name="T113" fmla="*/ T112 w 3602"/>
                            <a:gd name="T114" fmla="+- 0 -996 -3470"/>
                            <a:gd name="T115" fmla="*/ -996 h 3602"/>
                            <a:gd name="T116" fmla="+- 0 5281 4157"/>
                            <a:gd name="T117" fmla="*/ T116 w 3602"/>
                            <a:gd name="T118" fmla="+- 0 -1195 -3470"/>
                            <a:gd name="T119" fmla="*/ -1195 h 3602"/>
                            <a:gd name="T120" fmla="+- 0 5159 4157"/>
                            <a:gd name="T121" fmla="*/ T120 w 3602"/>
                            <a:gd name="T122" fmla="+- 0 -1453 -3470"/>
                            <a:gd name="T123" fmla="*/ -1453 h 3602"/>
                            <a:gd name="T124" fmla="+- 0 5133 4157"/>
                            <a:gd name="T125" fmla="*/ T124 w 3602"/>
                            <a:gd name="T126" fmla="+- 0 -1749 -3470"/>
                            <a:gd name="T127" fmla="*/ -1749 h 3602"/>
                            <a:gd name="T128" fmla="+- 0 5209 4157"/>
                            <a:gd name="T129" fmla="*/ T128 w 3602"/>
                            <a:gd name="T130" fmla="+- 0 -2029 -3470"/>
                            <a:gd name="T131" fmla="*/ -2029 h 3602"/>
                            <a:gd name="T132" fmla="+- 0 5372 4157"/>
                            <a:gd name="T133" fmla="*/ T132 w 3602"/>
                            <a:gd name="T134" fmla="+- 0 -2259 -3470"/>
                            <a:gd name="T135" fmla="*/ -2259 h 3602"/>
                            <a:gd name="T136" fmla="+- 0 5603 4157"/>
                            <a:gd name="T137" fmla="*/ T136 w 3602"/>
                            <a:gd name="T138" fmla="+- 0 -2422 -3470"/>
                            <a:gd name="T139" fmla="*/ -2422 h 3602"/>
                            <a:gd name="T140" fmla="+- 0 5883 4157"/>
                            <a:gd name="T141" fmla="*/ T140 w 3602"/>
                            <a:gd name="T142" fmla="+- 0 -2499 -3470"/>
                            <a:gd name="T143" fmla="*/ -2499 h 3602"/>
                            <a:gd name="T144" fmla="+- 0 7514 4157"/>
                            <a:gd name="T145" fmla="*/ T144 w 3602"/>
                            <a:gd name="T146" fmla="+- 0 -2578 -3470"/>
                            <a:gd name="T147" fmla="*/ -2578 h 3602"/>
                            <a:gd name="T148" fmla="+- 0 7351 4157"/>
                            <a:gd name="T149" fmla="*/ T148 w 3602"/>
                            <a:gd name="T150" fmla="+- 0 -2811 -3470"/>
                            <a:gd name="T151" fmla="*/ -2811 h 3602"/>
                            <a:gd name="T152" fmla="+- 0 7155 4157"/>
                            <a:gd name="T153" fmla="*/ T152 w 3602"/>
                            <a:gd name="T154" fmla="+- 0 -3015 -3470"/>
                            <a:gd name="T155" fmla="*/ -3015 h 3602"/>
                            <a:gd name="T156" fmla="+- 0 6928 4157"/>
                            <a:gd name="T157" fmla="*/ T156 w 3602"/>
                            <a:gd name="T158" fmla="+- 0 -3187 -3470"/>
                            <a:gd name="T159" fmla="*/ -3187 h 3602"/>
                            <a:gd name="T160" fmla="+- 0 6676 4157"/>
                            <a:gd name="T161" fmla="*/ T160 w 3602"/>
                            <a:gd name="T162" fmla="+- 0 -3321 -3470"/>
                            <a:gd name="T163" fmla="*/ -3321 h 3602"/>
                            <a:gd name="T164" fmla="+- 0 6402 4157"/>
                            <a:gd name="T165" fmla="*/ T164 w 3602"/>
                            <a:gd name="T166" fmla="+- 0 -3415 -3470"/>
                            <a:gd name="T167" fmla="*/ -3415 h 3602"/>
                            <a:gd name="T168" fmla="+- 0 6110 4157"/>
                            <a:gd name="T169" fmla="*/ T168 w 3602"/>
                            <a:gd name="T170" fmla="+- 0 -3464 -3470"/>
                            <a:gd name="T171" fmla="*/ -3464 h 3602"/>
                            <a:gd name="T172" fmla="+- 0 5958 4157"/>
                            <a:gd name="T173" fmla="*/ T172 w 3602"/>
                            <a:gd name="T174" fmla="+- 0 -2502 -3470"/>
                            <a:gd name="T175" fmla="*/ -2502 h 3602"/>
                            <a:gd name="T176" fmla="+- 0 6248 4157"/>
                            <a:gd name="T177" fmla="*/ T176 w 3602"/>
                            <a:gd name="T178" fmla="+- 0 -2450 -3470"/>
                            <a:gd name="T179" fmla="*/ -2450 h 3602"/>
                            <a:gd name="T180" fmla="+- 0 6493 4157"/>
                            <a:gd name="T181" fmla="*/ T180 w 3602"/>
                            <a:gd name="T182" fmla="+- 0 -2307 -3470"/>
                            <a:gd name="T183" fmla="*/ -2307 h 3602"/>
                            <a:gd name="T184" fmla="+- 0 6674 4157"/>
                            <a:gd name="T185" fmla="*/ T184 w 3602"/>
                            <a:gd name="T186" fmla="+- 0 -2092 -3470"/>
                            <a:gd name="T187" fmla="*/ -2092 h 3602"/>
                            <a:gd name="T188" fmla="+- 0 6774 4157"/>
                            <a:gd name="T189" fmla="*/ T188 w 3602"/>
                            <a:gd name="T190" fmla="+- 0 -1822 -3470"/>
                            <a:gd name="T191" fmla="*/ -1822 h 3602"/>
                            <a:gd name="T192" fmla="+- 0 6774 4157"/>
                            <a:gd name="T193" fmla="*/ T192 w 3602"/>
                            <a:gd name="T194" fmla="+- 0 -1524 -3470"/>
                            <a:gd name="T195" fmla="*/ -1524 h 3602"/>
                            <a:gd name="T196" fmla="+- 0 6674 4157"/>
                            <a:gd name="T197" fmla="*/ T196 w 3602"/>
                            <a:gd name="T198" fmla="+- 0 -1255 -3470"/>
                            <a:gd name="T199" fmla="*/ -1255 h 3602"/>
                            <a:gd name="T200" fmla="+- 0 6493 4157"/>
                            <a:gd name="T201" fmla="*/ T200 w 3602"/>
                            <a:gd name="T202" fmla="+- 0 -1039 -3470"/>
                            <a:gd name="T203" fmla="*/ -1039 h 3602"/>
                            <a:gd name="T204" fmla="+- 0 6248 4157"/>
                            <a:gd name="T205" fmla="*/ T204 w 3602"/>
                            <a:gd name="T206" fmla="+- 0 -896 -3470"/>
                            <a:gd name="T207" fmla="*/ -896 h 3602"/>
                            <a:gd name="T208" fmla="+- 0 5958 4157"/>
                            <a:gd name="T209" fmla="*/ T208 w 3602"/>
                            <a:gd name="T210" fmla="+- 0 -844 -3470"/>
                            <a:gd name="T211" fmla="*/ -844 h 3602"/>
                            <a:gd name="T212" fmla="+- 0 7638 4157"/>
                            <a:gd name="T213" fmla="*/ T212 w 3602"/>
                            <a:gd name="T214" fmla="+- 0 -1018 -3470"/>
                            <a:gd name="T215" fmla="*/ -1018 h 3602"/>
                            <a:gd name="T216" fmla="+- 0 7721 4157"/>
                            <a:gd name="T217" fmla="*/ T216 w 3602"/>
                            <a:gd name="T218" fmla="+- 0 -1297 -3470"/>
                            <a:gd name="T219" fmla="*/ -1297 h 3602"/>
                            <a:gd name="T220" fmla="+- 0 7758 4157"/>
                            <a:gd name="T221" fmla="*/ T220 w 3602"/>
                            <a:gd name="T222" fmla="+- 0 -1593 -3470"/>
                            <a:gd name="T223" fmla="*/ -1593 h 3602"/>
                            <a:gd name="T224" fmla="+- 0 7745 4157"/>
                            <a:gd name="T225" fmla="*/ T224 w 3602"/>
                            <a:gd name="T226" fmla="+- 0 -1895 -3470"/>
                            <a:gd name="T227" fmla="*/ -1895 h 3602"/>
                            <a:gd name="T228" fmla="+- 0 7685 4157"/>
                            <a:gd name="T229" fmla="*/ T228 w 3602"/>
                            <a:gd name="T230" fmla="+- 0 -2183 -3470"/>
                            <a:gd name="T231" fmla="*/ -2183 h 3602"/>
                            <a:gd name="T232" fmla="+- 0 7581 4157"/>
                            <a:gd name="T233" fmla="*/ T232 w 3602"/>
                            <a:gd name="T234" fmla="+- 0 -2452 -3470"/>
                            <a:gd name="T235" fmla="*/ -2452 h 3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02" h="3602">
                              <a:moveTo>
                                <a:pt x="1801" y="0"/>
                              </a:moveTo>
                              <a:lnTo>
                                <a:pt x="1725" y="2"/>
                              </a:lnTo>
                              <a:lnTo>
                                <a:pt x="1650" y="6"/>
                              </a:lnTo>
                              <a:lnTo>
                                <a:pt x="1576" y="14"/>
                              </a:lnTo>
                              <a:lnTo>
                                <a:pt x="1502" y="25"/>
                              </a:lnTo>
                              <a:lnTo>
                                <a:pt x="1429" y="38"/>
                              </a:lnTo>
                              <a:lnTo>
                                <a:pt x="1358" y="55"/>
                              </a:lnTo>
                              <a:lnTo>
                                <a:pt x="1288" y="74"/>
                              </a:lnTo>
                              <a:lnTo>
                                <a:pt x="1218" y="96"/>
                              </a:lnTo>
                              <a:lnTo>
                                <a:pt x="1151" y="121"/>
                              </a:lnTo>
                              <a:lnTo>
                                <a:pt x="1084" y="149"/>
                              </a:lnTo>
                              <a:lnTo>
                                <a:pt x="1019" y="179"/>
                              </a:lnTo>
                              <a:lnTo>
                                <a:pt x="955" y="211"/>
                              </a:lnTo>
                              <a:lnTo>
                                <a:pt x="892" y="246"/>
                              </a:lnTo>
                              <a:lnTo>
                                <a:pt x="832" y="283"/>
                              </a:lnTo>
                              <a:lnTo>
                                <a:pt x="773" y="323"/>
                              </a:lnTo>
                              <a:lnTo>
                                <a:pt x="715" y="365"/>
                              </a:lnTo>
                              <a:lnTo>
                                <a:pt x="659" y="408"/>
                              </a:lnTo>
                              <a:lnTo>
                                <a:pt x="605" y="455"/>
                              </a:lnTo>
                              <a:lnTo>
                                <a:pt x="553" y="503"/>
                              </a:lnTo>
                              <a:lnTo>
                                <a:pt x="503" y="553"/>
                              </a:lnTo>
                              <a:lnTo>
                                <a:pt x="455" y="605"/>
                              </a:lnTo>
                              <a:lnTo>
                                <a:pt x="409" y="659"/>
                              </a:lnTo>
                              <a:lnTo>
                                <a:pt x="365" y="715"/>
                              </a:lnTo>
                              <a:lnTo>
                                <a:pt x="323" y="772"/>
                              </a:lnTo>
                              <a:lnTo>
                                <a:pt x="284" y="831"/>
                              </a:lnTo>
                              <a:lnTo>
                                <a:pt x="246" y="892"/>
                              </a:lnTo>
                              <a:lnTo>
                                <a:pt x="211" y="954"/>
                              </a:lnTo>
                              <a:lnTo>
                                <a:pt x="179" y="1018"/>
                              </a:lnTo>
                              <a:lnTo>
                                <a:pt x="149" y="1083"/>
                              </a:lnTo>
                              <a:lnTo>
                                <a:pt x="122" y="1150"/>
                              </a:lnTo>
                              <a:lnTo>
                                <a:pt x="97" y="1218"/>
                              </a:lnTo>
                              <a:lnTo>
                                <a:pt x="75" y="1287"/>
                              </a:lnTo>
                              <a:lnTo>
                                <a:pt x="55" y="1358"/>
                              </a:lnTo>
                              <a:lnTo>
                                <a:pt x="39" y="1429"/>
                              </a:lnTo>
                              <a:lnTo>
                                <a:pt x="25" y="1502"/>
                              </a:lnTo>
                              <a:lnTo>
                                <a:pt x="15" y="1575"/>
                              </a:lnTo>
                              <a:lnTo>
                                <a:pt x="7" y="1650"/>
                              </a:lnTo>
                              <a:lnTo>
                                <a:pt x="2" y="1725"/>
                              </a:lnTo>
                              <a:lnTo>
                                <a:pt x="0" y="1801"/>
                              </a:lnTo>
                              <a:lnTo>
                                <a:pt x="2" y="1877"/>
                              </a:lnTo>
                              <a:lnTo>
                                <a:pt x="7" y="1952"/>
                              </a:lnTo>
                              <a:lnTo>
                                <a:pt x="15" y="2027"/>
                              </a:lnTo>
                              <a:lnTo>
                                <a:pt x="25" y="2100"/>
                              </a:lnTo>
                              <a:lnTo>
                                <a:pt x="39" y="2173"/>
                              </a:lnTo>
                              <a:lnTo>
                                <a:pt x="55" y="2244"/>
                              </a:lnTo>
                              <a:lnTo>
                                <a:pt x="75" y="2315"/>
                              </a:lnTo>
                              <a:lnTo>
                                <a:pt x="97" y="2384"/>
                              </a:lnTo>
                              <a:lnTo>
                                <a:pt x="122" y="2452"/>
                              </a:lnTo>
                              <a:lnTo>
                                <a:pt x="149" y="2519"/>
                              </a:lnTo>
                              <a:lnTo>
                                <a:pt x="179" y="2584"/>
                              </a:lnTo>
                              <a:lnTo>
                                <a:pt x="211" y="2648"/>
                              </a:lnTo>
                              <a:lnTo>
                                <a:pt x="246" y="2710"/>
                              </a:lnTo>
                              <a:lnTo>
                                <a:pt x="284" y="2771"/>
                              </a:lnTo>
                              <a:lnTo>
                                <a:pt x="323" y="2830"/>
                              </a:lnTo>
                              <a:lnTo>
                                <a:pt x="365" y="2887"/>
                              </a:lnTo>
                              <a:lnTo>
                                <a:pt x="409" y="2943"/>
                              </a:lnTo>
                              <a:lnTo>
                                <a:pt x="455" y="2997"/>
                              </a:lnTo>
                              <a:lnTo>
                                <a:pt x="503" y="3049"/>
                              </a:lnTo>
                              <a:lnTo>
                                <a:pt x="553" y="3099"/>
                              </a:lnTo>
                              <a:lnTo>
                                <a:pt x="605" y="3147"/>
                              </a:lnTo>
                              <a:lnTo>
                                <a:pt x="659" y="3194"/>
                              </a:lnTo>
                              <a:lnTo>
                                <a:pt x="715" y="3237"/>
                              </a:lnTo>
                              <a:lnTo>
                                <a:pt x="773" y="3279"/>
                              </a:lnTo>
                              <a:lnTo>
                                <a:pt x="832" y="3319"/>
                              </a:lnTo>
                              <a:lnTo>
                                <a:pt x="892" y="3356"/>
                              </a:lnTo>
                              <a:lnTo>
                                <a:pt x="955" y="3391"/>
                              </a:lnTo>
                              <a:lnTo>
                                <a:pt x="1019" y="3423"/>
                              </a:lnTo>
                              <a:lnTo>
                                <a:pt x="1084" y="3453"/>
                              </a:lnTo>
                              <a:lnTo>
                                <a:pt x="1151" y="3481"/>
                              </a:lnTo>
                              <a:lnTo>
                                <a:pt x="1218" y="3506"/>
                              </a:lnTo>
                              <a:lnTo>
                                <a:pt x="1288" y="3528"/>
                              </a:lnTo>
                              <a:lnTo>
                                <a:pt x="1358" y="3547"/>
                              </a:lnTo>
                              <a:lnTo>
                                <a:pt x="1429" y="3564"/>
                              </a:lnTo>
                              <a:lnTo>
                                <a:pt x="1502" y="3577"/>
                              </a:lnTo>
                              <a:lnTo>
                                <a:pt x="1576" y="3588"/>
                              </a:lnTo>
                              <a:lnTo>
                                <a:pt x="1650" y="3596"/>
                              </a:lnTo>
                              <a:lnTo>
                                <a:pt x="1725" y="3600"/>
                              </a:lnTo>
                              <a:lnTo>
                                <a:pt x="1801" y="3602"/>
                              </a:lnTo>
                              <a:lnTo>
                                <a:pt x="1878" y="3600"/>
                              </a:lnTo>
                              <a:lnTo>
                                <a:pt x="1953" y="3596"/>
                              </a:lnTo>
                              <a:lnTo>
                                <a:pt x="2027" y="3588"/>
                              </a:lnTo>
                              <a:lnTo>
                                <a:pt x="2101" y="3577"/>
                              </a:lnTo>
                              <a:lnTo>
                                <a:pt x="2173" y="3564"/>
                              </a:lnTo>
                              <a:lnTo>
                                <a:pt x="2245" y="3547"/>
                              </a:lnTo>
                              <a:lnTo>
                                <a:pt x="2315" y="3528"/>
                              </a:lnTo>
                              <a:lnTo>
                                <a:pt x="2384" y="3506"/>
                              </a:lnTo>
                              <a:lnTo>
                                <a:pt x="2452" y="3481"/>
                              </a:lnTo>
                              <a:lnTo>
                                <a:pt x="2519" y="3453"/>
                              </a:lnTo>
                              <a:lnTo>
                                <a:pt x="2584" y="3423"/>
                              </a:lnTo>
                              <a:lnTo>
                                <a:pt x="2648" y="3391"/>
                              </a:lnTo>
                              <a:lnTo>
                                <a:pt x="2710" y="3356"/>
                              </a:lnTo>
                              <a:lnTo>
                                <a:pt x="2771" y="3319"/>
                              </a:lnTo>
                              <a:lnTo>
                                <a:pt x="2830" y="3279"/>
                              </a:lnTo>
                              <a:lnTo>
                                <a:pt x="2888" y="3237"/>
                              </a:lnTo>
                              <a:lnTo>
                                <a:pt x="2944" y="3194"/>
                              </a:lnTo>
                              <a:lnTo>
                                <a:pt x="2998" y="3147"/>
                              </a:lnTo>
                              <a:lnTo>
                                <a:pt x="3050" y="3099"/>
                              </a:lnTo>
                              <a:lnTo>
                                <a:pt x="3100" y="3049"/>
                              </a:lnTo>
                              <a:lnTo>
                                <a:pt x="3148" y="2997"/>
                              </a:lnTo>
                              <a:lnTo>
                                <a:pt x="3194" y="2943"/>
                              </a:lnTo>
                              <a:lnTo>
                                <a:pt x="3238" y="2887"/>
                              </a:lnTo>
                              <a:lnTo>
                                <a:pt x="3280" y="2830"/>
                              </a:lnTo>
                              <a:lnTo>
                                <a:pt x="3319" y="2771"/>
                              </a:lnTo>
                              <a:lnTo>
                                <a:pt x="3357" y="2710"/>
                              </a:lnTo>
                              <a:lnTo>
                                <a:pt x="3391" y="2648"/>
                              </a:lnTo>
                              <a:lnTo>
                                <a:pt x="3402" y="2626"/>
                              </a:lnTo>
                              <a:lnTo>
                                <a:pt x="1801" y="2626"/>
                              </a:lnTo>
                              <a:lnTo>
                                <a:pt x="1726" y="2622"/>
                              </a:lnTo>
                              <a:lnTo>
                                <a:pt x="1652" y="2612"/>
                              </a:lnTo>
                              <a:lnTo>
                                <a:pt x="1581" y="2596"/>
                              </a:lnTo>
                              <a:lnTo>
                                <a:pt x="1512" y="2574"/>
                              </a:lnTo>
                              <a:lnTo>
                                <a:pt x="1446" y="2546"/>
                              </a:lnTo>
                              <a:lnTo>
                                <a:pt x="1383" y="2513"/>
                              </a:lnTo>
                              <a:lnTo>
                                <a:pt x="1323" y="2474"/>
                              </a:lnTo>
                              <a:lnTo>
                                <a:pt x="1267" y="2431"/>
                              </a:lnTo>
                              <a:lnTo>
                                <a:pt x="1215" y="2383"/>
                              </a:lnTo>
                              <a:lnTo>
                                <a:pt x="1167" y="2331"/>
                              </a:lnTo>
                              <a:lnTo>
                                <a:pt x="1124" y="2275"/>
                              </a:lnTo>
                              <a:lnTo>
                                <a:pt x="1086" y="2215"/>
                              </a:lnTo>
                              <a:lnTo>
                                <a:pt x="1052" y="2152"/>
                              </a:lnTo>
                              <a:lnTo>
                                <a:pt x="1024" y="2086"/>
                              </a:lnTo>
                              <a:lnTo>
                                <a:pt x="1002" y="2017"/>
                              </a:lnTo>
                              <a:lnTo>
                                <a:pt x="986" y="1946"/>
                              </a:lnTo>
                              <a:lnTo>
                                <a:pt x="976" y="1872"/>
                              </a:lnTo>
                              <a:lnTo>
                                <a:pt x="972" y="1797"/>
                              </a:lnTo>
                              <a:lnTo>
                                <a:pt x="976" y="1721"/>
                              </a:lnTo>
                              <a:lnTo>
                                <a:pt x="986" y="1648"/>
                              </a:lnTo>
                              <a:lnTo>
                                <a:pt x="1002" y="1576"/>
                              </a:lnTo>
                              <a:lnTo>
                                <a:pt x="1024" y="1508"/>
                              </a:lnTo>
                              <a:lnTo>
                                <a:pt x="1052" y="1441"/>
                              </a:lnTo>
                              <a:lnTo>
                                <a:pt x="1086" y="1378"/>
                              </a:lnTo>
                              <a:lnTo>
                                <a:pt x="1124" y="1319"/>
                              </a:lnTo>
                              <a:lnTo>
                                <a:pt x="1167" y="1263"/>
                              </a:lnTo>
                              <a:lnTo>
                                <a:pt x="1215" y="1211"/>
                              </a:lnTo>
                              <a:lnTo>
                                <a:pt x="1267" y="1163"/>
                              </a:lnTo>
                              <a:lnTo>
                                <a:pt x="1323" y="1120"/>
                              </a:lnTo>
                              <a:lnTo>
                                <a:pt x="1383" y="1081"/>
                              </a:lnTo>
                              <a:lnTo>
                                <a:pt x="1446" y="1048"/>
                              </a:lnTo>
                              <a:lnTo>
                                <a:pt x="1512" y="1020"/>
                              </a:lnTo>
                              <a:lnTo>
                                <a:pt x="1581" y="997"/>
                              </a:lnTo>
                              <a:lnTo>
                                <a:pt x="1652" y="981"/>
                              </a:lnTo>
                              <a:lnTo>
                                <a:pt x="1726" y="971"/>
                              </a:lnTo>
                              <a:lnTo>
                                <a:pt x="1801" y="968"/>
                              </a:lnTo>
                              <a:lnTo>
                                <a:pt x="3398" y="968"/>
                              </a:lnTo>
                              <a:lnTo>
                                <a:pt x="3391" y="954"/>
                              </a:lnTo>
                              <a:lnTo>
                                <a:pt x="3357" y="892"/>
                              </a:lnTo>
                              <a:lnTo>
                                <a:pt x="3319" y="831"/>
                              </a:lnTo>
                              <a:lnTo>
                                <a:pt x="3280" y="772"/>
                              </a:lnTo>
                              <a:lnTo>
                                <a:pt x="3238" y="715"/>
                              </a:lnTo>
                              <a:lnTo>
                                <a:pt x="3194" y="659"/>
                              </a:lnTo>
                              <a:lnTo>
                                <a:pt x="3148" y="605"/>
                              </a:lnTo>
                              <a:lnTo>
                                <a:pt x="3100" y="553"/>
                              </a:lnTo>
                              <a:lnTo>
                                <a:pt x="3050" y="503"/>
                              </a:lnTo>
                              <a:lnTo>
                                <a:pt x="2998" y="455"/>
                              </a:lnTo>
                              <a:lnTo>
                                <a:pt x="2944" y="408"/>
                              </a:lnTo>
                              <a:lnTo>
                                <a:pt x="2888" y="365"/>
                              </a:lnTo>
                              <a:lnTo>
                                <a:pt x="2830" y="323"/>
                              </a:lnTo>
                              <a:lnTo>
                                <a:pt x="2771" y="283"/>
                              </a:lnTo>
                              <a:lnTo>
                                <a:pt x="2710" y="246"/>
                              </a:lnTo>
                              <a:lnTo>
                                <a:pt x="2648" y="211"/>
                              </a:lnTo>
                              <a:lnTo>
                                <a:pt x="2584" y="179"/>
                              </a:lnTo>
                              <a:lnTo>
                                <a:pt x="2519" y="149"/>
                              </a:lnTo>
                              <a:lnTo>
                                <a:pt x="2452" y="121"/>
                              </a:lnTo>
                              <a:lnTo>
                                <a:pt x="2384" y="96"/>
                              </a:lnTo>
                              <a:lnTo>
                                <a:pt x="2315" y="74"/>
                              </a:lnTo>
                              <a:lnTo>
                                <a:pt x="2245" y="55"/>
                              </a:lnTo>
                              <a:lnTo>
                                <a:pt x="2173" y="38"/>
                              </a:lnTo>
                              <a:lnTo>
                                <a:pt x="2101" y="25"/>
                              </a:lnTo>
                              <a:lnTo>
                                <a:pt x="2027" y="14"/>
                              </a:lnTo>
                              <a:lnTo>
                                <a:pt x="1953" y="6"/>
                              </a:lnTo>
                              <a:lnTo>
                                <a:pt x="1878" y="2"/>
                              </a:lnTo>
                              <a:lnTo>
                                <a:pt x="1801" y="0"/>
                              </a:lnTo>
                              <a:close/>
                              <a:moveTo>
                                <a:pt x="3398" y="968"/>
                              </a:moveTo>
                              <a:lnTo>
                                <a:pt x="1801" y="968"/>
                              </a:lnTo>
                              <a:lnTo>
                                <a:pt x="1877" y="971"/>
                              </a:lnTo>
                              <a:lnTo>
                                <a:pt x="1950" y="981"/>
                              </a:lnTo>
                              <a:lnTo>
                                <a:pt x="2022" y="997"/>
                              </a:lnTo>
                              <a:lnTo>
                                <a:pt x="2091" y="1020"/>
                              </a:lnTo>
                              <a:lnTo>
                                <a:pt x="2157" y="1048"/>
                              </a:lnTo>
                              <a:lnTo>
                                <a:pt x="2220" y="1081"/>
                              </a:lnTo>
                              <a:lnTo>
                                <a:pt x="2279" y="1120"/>
                              </a:lnTo>
                              <a:lnTo>
                                <a:pt x="2336" y="1163"/>
                              </a:lnTo>
                              <a:lnTo>
                                <a:pt x="2388" y="1211"/>
                              </a:lnTo>
                              <a:lnTo>
                                <a:pt x="2435" y="1263"/>
                              </a:lnTo>
                              <a:lnTo>
                                <a:pt x="2479" y="1319"/>
                              </a:lnTo>
                              <a:lnTo>
                                <a:pt x="2517" y="1378"/>
                              </a:lnTo>
                              <a:lnTo>
                                <a:pt x="2551" y="1441"/>
                              </a:lnTo>
                              <a:lnTo>
                                <a:pt x="2579" y="1508"/>
                              </a:lnTo>
                              <a:lnTo>
                                <a:pt x="2601" y="1576"/>
                              </a:lnTo>
                              <a:lnTo>
                                <a:pt x="2617" y="1648"/>
                              </a:lnTo>
                              <a:lnTo>
                                <a:pt x="2627" y="1721"/>
                              </a:lnTo>
                              <a:lnTo>
                                <a:pt x="2630" y="1797"/>
                              </a:lnTo>
                              <a:lnTo>
                                <a:pt x="2627" y="1872"/>
                              </a:lnTo>
                              <a:lnTo>
                                <a:pt x="2617" y="1946"/>
                              </a:lnTo>
                              <a:lnTo>
                                <a:pt x="2601" y="2017"/>
                              </a:lnTo>
                              <a:lnTo>
                                <a:pt x="2579" y="2086"/>
                              </a:lnTo>
                              <a:lnTo>
                                <a:pt x="2551" y="2152"/>
                              </a:lnTo>
                              <a:lnTo>
                                <a:pt x="2517" y="2215"/>
                              </a:lnTo>
                              <a:lnTo>
                                <a:pt x="2479" y="2275"/>
                              </a:lnTo>
                              <a:lnTo>
                                <a:pt x="2435" y="2331"/>
                              </a:lnTo>
                              <a:lnTo>
                                <a:pt x="2388" y="2383"/>
                              </a:lnTo>
                              <a:lnTo>
                                <a:pt x="2336" y="2431"/>
                              </a:lnTo>
                              <a:lnTo>
                                <a:pt x="2279" y="2474"/>
                              </a:lnTo>
                              <a:lnTo>
                                <a:pt x="2220" y="2513"/>
                              </a:lnTo>
                              <a:lnTo>
                                <a:pt x="2157" y="2546"/>
                              </a:lnTo>
                              <a:lnTo>
                                <a:pt x="2091" y="2574"/>
                              </a:lnTo>
                              <a:lnTo>
                                <a:pt x="2022" y="2596"/>
                              </a:lnTo>
                              <a:lnTo>
                                <a:pt x="1950" y="2612"/>
                              </a:lnTo>
                              <a:lnTo>
                                <a:pt x="1877" y="2622"/>
                              </a:lnTo>
                              <a:lnTo>
                                <a:pt x="1801" y="2626"/>
                              </a:lnTo>
                              <a:lnTo>
                                <a:pt x="3402" y="2626"/>
                              </a:lnTo>
                              <a:lnTo>
                                <a:pt x="3424" y="2584"/>
                              </a:lnTo>
                              <a:lnTo>
                                <a:pt x="3454" y="2519"/>
                              </a:lnTo>
                              <a:lnTo>
                                <a:pt x="3481" y="2452"/>
                              </a:lnTo>
                              <a:lnTo>
                                <a:pt x="3506" y="2384"/>
                              </a:lnTo>
                              <a:lnTo>
                                <a:pt x="3528" y="2315"/>
                              </a:lnTo>
                              <a:lnTo>
                                <a:pt x="3547" y="2244"/>
                              </a:lnTo>
                              <a:lnTo>
                                <a:pt x="3564" y="2173"/>
                              </a:lnTo>
                              <a:lnTo>
                                <a:pt x="3578" y="2100"/>
                              </a:lnTo>
                              <a:lnTo>
                                <a:pt x="3588" y="2027"/>
                              </a:lnTo>
                              <a:lnTo>
                                <a:pt x="3596" y="1952"/>
                              </a:lnTo>
                              <a:lnTo>
                                <a:pt x="3601" y="1877"/>
                              </a:lnTo>
                              <a:lnTo>
                                <a:pt x="3602" y="1801"/>
                              </a:lnTo>
                              <a:lnTo>
                                <a:pt x="3601" y="1725"/>
                              </a:lnTo>
                              <a:lnTo>
                                <a:pt x="3596" y="1650"/>
                              </a:lnTo>
                              <a:lnTo>
                                <a:pt x="3588" y="1575"/>
                              </a:lnTo>
                              <a:lnTo>
                                <a:pt x="3578" y="1502"/>
                              </a:lnTo>
                              <a:lnTo>
                                <a:pt x="3564" y="1429"/>
                              </a:lnTo>
                              <a:lnTo>
                                <a:pt x="3547" y="1358"/>
                              </a:lnTo>
                              <a:lnTo>
                                <a:pt x="3528" y="1287"/>
                              </a:lnTo>
                              <a:lnTo>
                                <a:pt x="3506" y="1218"/>
                              </a:lnTo>
                              <a:lnTo>
                                <a:pt x="3481" y="1150"/>
                              </a:lnTo>
                              <a:lnTo>
                                <a:pt x="3454" y="1083"/>
                              </a:lnTo>
                              <a:lnTo>
                                <a:pt x="3424" y="1018"/>
                              </a:lnTo>
                              <a:lnTo>
                                <a:pt x="3398" y="968"/>
                              </a:lnTo>
                              <a:close/>
                            </a:path>
                          </a:pathLst>
                        </a:custGeom>
                        <a:solidFill>
                          <a:srgbClr val="FC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27"/>
                      <wps:cNvSpPr>
                        <a:spLocks/>
                      </wps:cNvSpPr>
                      <wps:spPr bwMode="auto">
                        <a:xfrm>
                          <a:off x="566" y="-3465"/>
                          <a:ext cx="3591" cy="3591"/>
                        </a:xfrm>
                        <a:custGeom>
                          <a:avLst/>
                          <a:gdLst>
                            <a:gd name="T0" fmla="+- 0 569 567"/>
                            <a:gd name="T1" fmla="*/ T0 w 3591"/>
                            <a:gd name="T2" fmla="+- 0 -3464 -3464"/>
                            <a:gd name="T3" fmla="*/ -3464 h 3591"/>
                            <a:gd name="T4" fmla="+- 0 643 567"/>
                            <a:gd name="T5" fmla="*/ T4 w 3591"/>
                            <a:gd name="T6" fmla="+- 0 125 -3464"/>
                            <a:gd name="T7" fmla="*/ 125 h 3591"/>
                            <a:gd name="T8" fmla="+- 0 794 567"/>
                            <a:gd name="T9" fmla="*/ T8 w 3591"/>
                            <a:gd name="T10" fmla="+- 0 119 -3464"/>
                            <a:gd name="T11" fmla="*/ 119 h 3591"/>
                            <a:gd name="T12" fmla="+- 0 943 567"/>
                            <a:gd name="T13" fmla="*/ T12 w 3591"/>
                            <a:gd name="T14" fmla="+- 0 107 -3464"/>
                            <a:gd name="T15" fmla="*/ 107 h 3591"/>
                            <a:gd name="T16" fmla="+- 0 1091 567"/>
                            <a:gd name="T17" fmla="*/ T16 w 3591"/>
                            <a:gd name="T18" fmla="+- 0 88 -3464"/>
                            <a:gd name="T19" fmla="*/ 88 h 3591"/>
                            <a:gd name="T20" fmla="+- 0 1236 567"/>
                            <a:gd name="T21" fmla="*/ T20 w 3591"/>
                            <a:gd name="T22" fmla="+- 0 64 -3464"/>
                            <a:gd name="T23" fmla="*/ 64 h 3591"/>
                            <a:gd name="T24" fmla="+- 0 1380 567"/>
                            <a:gd name="T25" fmla="*/ T24 w 3591"/>
                            <a:gd name="T26" fmla="+- 0 34 -3464"/>
                            <a:gd name="T27" fmla="*/ 34 h 3591"/>
                            <a:gd name="T28" fmla="+- 0 1521 567"/>
                            <a:gd name="T29" fmla="*/ T28 w 3591"/>
                            <a:gd name="T30" fmla="+- 0 -2 -3464"/>
                            <a:gd name="T31" fmla="*/ -2 h 3591"/>
                            <a:gd name="T32" fmla="+- 0 1661 567"/>
                            <a:gd name="T33" fmla="*/ T32 w 3591"/>
                            <a:gd name="T34" fmla="+- 0 -43 -3464"/>
                            <a:gd name="T35" fmla="*/ -43 h 3591"/>
                            <a:gd name="T36" fmla="+- 0 1797 567"/>
                            <a:gd name="T37" fmla="*/ T36 w 3591"/>
                            <a:gd name="T38" fmla="+- 0 -90 -3464"/>
                            <a:gd name="T39" fmla="*/ -90 h 3591"/>
                            <a:gd name="T40" fmla="+- 0 1931 567"/>
                            <a:gd name="T41" fmla="*/ T40 w 3591"/>
                            <a:gd name="T42" fmla="+- 0 -142 -3464"/>
                            <a:gd name="T43" fmla="*/ -142 h 3591"/>
                            <a:gd name="T44" fmla="+- 0 2063 567"/>
                            <a:gd name="T45" fmla="*/ T44 w 3591"/>
                            <a:gd name="T46" fmla="+- 0 -199 -3464"/>
                            <a:gd name="T47" fmla="*/ -199 h 3591"/>
                            <a:gd name="T48" fmla="+- 0 2192 567"/>
                            <a:gd name="T49" fmla="*/ T48 w 3591"/>
                            <a:gd name="T50" fmla="+- 0 -262 -3464"/>
                            <a:gd name="T51" fmla="*/ -262 h 3591"/>
                            <a:gd name="T52" fmla="+- 0 2317 567"/>
                            <a:gd name="T53" fmla="*/ T52 w 3591"/>
                            <a:gd name="T54" fmla="+- 0 -329 -3464"/>
                            <a:gd name="T55" fmla="*/ -329 h 3591"/>
                            <a:gd name="T56" fmla="+- 0 2440 567"/>
                            <a:gd name="T57" fmla="*/ T56 w 3591"/>
                            <a:gd name="T58" fmla="+- 0 -401 -3464"/>
                            <a:gd name="T59" fmla="*/ -401 h 3591"/>
                            <a:gd name="T60" fmla="+- 0 2560 567"/>
                            <a:gd name="T61" fmla="*/ T60 w 3591"/>
                            <a:gd name="T62" fmla="+- 0 -477 -3464"/>
                            <a:gd name="T63" fmla="*/ -477 h 3591"/>
                            <a:gd name="T64" fmla="+- 0 2676 567"/>
                            <a:gd name="T65" fmla="*/ T64 w 3591"/>
                            <a:gd name="T66" fmla="+- 0 -558 -3464"/>
                            <a:gd name="T67" fmla="*/ -558 h 3591"/>
                            <a:gd name="T68" fmla="+- 0 2789 567"/>
                            <a:gd name="T69" fmla="*/ T68 w 3591"/>
                            <a:gd name="T70" fmla="+- 0 -644 -3464"/>
                            <a:gd name="T71" fmla="*/ -644 h 3591"/>
                            <a:gd name="T72" fmla="+- 0 2898 567"/>
                            <a:gd name="T73" fmla="*/ T72 w 3591"/>
                            <a:gd name="T74" fmla="+- 0 -733 -3464"/>
                            <a:gd name="T75" fmla="*/ -733 h 3591"/>
                            <a:gd name="T76" fmla="+- 0 3004 567"/>
                            <a:gd name="T77" fmla="*/ T76 w 3591"/>
                            <a:gd name="T78" fmla="+- 0 -827 -3464"/>
                            <a:gd name="T79" fmla="*/ -827 h 3591"/>
                            <a:gd name="T80" fmla="+- 0 3106 567"/>
                            <a:gd name="T81" fmla="*/ T80 w 3591"/>
                            <a:gd name="T82" fmla="+- 0 -925 -3464"/>
                            <a:gd name="T83" fmla="*/ -925 h 3591"/>
                            <a:gd name="T84" fmla="+- 0 3204 567"/>
                            <a:gd name="T85" fmla="*/ T84 w 3591"/>
                            <a:gd name="T86" fmla="+- 0 -1027 -3464"/>
                            <a:gd name="T87" fmla="*/ -1027 h 3591"/>
                            <a:gd name="T88" fmla="+- 0 3298 567"/>
                            <a:gd name="T89" fmla="*/ T88 w 3591"/>
                            <a:gd name="T90" fmla="+- 0 -1133 -3464"/>
                            <a:gd name="T91" fmla="*/ -1133 h 3591"/>
                            <a:gd name="T92" fmla="+- 0 3387 567"/>
                            <a:gd name="T93" fmla="*/ T92 w 3591"/>
                            <a:gd name="T94" fmla="+- 0 -1242 -3464"/>
                            <a:gd name="T95" fmla="*/ -1242 h 3591"/>
                            <a:gd name="T96" fmla="+- 0 3473 567"/>
                            <a:gd name="T97" fmla="*/ T96 w 3591"/>
                            <a:gd name="T98" fmla="+- 0 -1355 -3464"/>
                            <a:gd name="T99" fmla="*/ -1355 h 3591"/>
                            <a:gd name="T100" fmla="+- 0 3554 567"/>
                            <a:gd name="T101" fmla="*/ T100 w 3591"/>
                            <a:gd name="T102" fmla="+- 0 -1471 -3464"/>
                            <a:gd name="T103" fmla="*/ -1471 h 3591"/>
                            <a:gd name="T104" fmla="+- 0 3631 567"/>
                            <a:gd name="T105" fmla="*/ T104 w 3591"/>
                            <a:gd name="T106" fmla="+- 0 -1591 -3464"/>
                            <a:gd name="T107" fmla="*/ -1591 h 3591"/>
                            <a:gd name="T108" fmla="+- 0 3703 567"/>
                            <a:gd name="T109" fmla="*/ T108 w 3591"/>
                            <a:gd name="T110" fmla="+- 0 -1714 -3464"/>
                            <a:gd name="T111" fmla="*/ -1714 h 3591"/>
                            <a:gd name="T112" fmla="+- 0 3770 567"/>
                            <a:gd name="T113" fmla="*/ T112 w 3591"/>
                            <a:gd name="T114" fmla="+- 0 -1840 -3464"/>
                            <a:gd name="T115" fmla="*/ -1840 h 3591"/>
                            <a:gd name="T116" fmla="+- 0 3832 567"/>
                            <a:gd name="T117" fmla="*/ T116 w 3591"/>
                            <a:gd name="T118" fmla="+- 0 -1968 -3464"/>
                            <a:gd name="T119" fmla="*/ -1968 h 3591"/>
                            <a:gd name="T120" fmla="+- 0 3889 567"/>
                            <a:gd name="T121" fmla="*/ T120 w 3591"/>
                            <a:gd name="T122" fmla="+- 0 -2100 -3464"/>
                            <a:gd name="T123" fmla="*/ -2100 h 3591"/>
                            <a:gd name="T124" fmla="+- 0 3941 567"/>
                            <a:gd name="T125" fmla="*/ T124 w 3591"/>
                            <a:gd name="T126" fmla="+- 0 -2234 -3464"/>
                            <a:gd name="T127" fmla="*/ -2234 h 3591"/>
                            <a:gd name="T128" fmla="+- 0 3988 567"/>
                            <a:gd name="T129" fmla="*/ T128 w 3591"/>
                            <a:gd name="T130" fmla="+- 0 -2371 -3464"/>
                            <a:gd name="T131" fmla="*/ -2371 h 3591"/>
                            <a:gd name="T132" fmla="+- 0 4029 567"/>
                            <a:gd name="T133" fmla="*/ T132 w 3591"/>
                            <a:gd name="T134" fmla="+- 0 -2510 -3464"/>
                            <a:gd name="T135" fmla="*/ -2510 h 3591"/>
                            <a:gd name="T136" fmla="+- 0 4065 567"/>
                            <a:gd name="T137" fmla="*/ T136 w 3591"/>
                            <a:gd name="T138" fmla="+- 0 -2651 -3464"/>
                            <a:gd name="T139" fmla="*/ -2651 h 3591"/>
                            <a:gd name="T140" fmla="+- 0 4095 567"/>
                            <a:gd name="T141" fmla="*/ T140 w 3591"/>
                            <a:gd name="T142" fmla="+- 0 -2795 -3464"/>
                            <a:gd name="T143" fmla="*/ -2795 h 3591"/>
                            <a:gd name="T144" fmla="+- 0 4119 567"/>
                            <a:gd name="T145" fmla="*/ T144 w 3591"/>
                            <a:gd name="T146" fmla="+- 0 -2940 -3464"/>
                            <a:gd name="T147" fmla="*/ -2940 h 3591"/>
                            <a:gd name="T148" fmla="+- 0 4138 567"/>
                            <a:gd name="T149" fmla="*/ T148 w 3591"/>
                            <a:gd name="T150" fmla="+- 0 -3088 -3464"/>
                            <a:gd name="T151" fmla="*/ -3088 h 3591"/>
                            <a:gd name="T152" fmla="+- 0 4150 567"/>
                            <a:gd name="T153" fmla="*/ T152 w 3591"/>
                            <a:gd name="T154" fmla="+- 0 -3237 -3464"/>
                            <a:gd name="T155" fmla="*/ -3237 h 3591"/>
                            <a:gd name="T156" fmla="+- 0 4157 567"/>
                            <a:gd name="T157" fmla="*/ T156 w 3591"/>
                            <a:gd name="T158" fmla="+- 0 -3388 -3464"/>
                            <a:gd name="T159" fmla="*/ -3388 h 3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91" h="3591">
                              <a:moveTo>
                                <a:pt x="3590" y="0"/>
                              </a:moveTo>
                              <a:lnTo>
                                <a:pt x="2" y="0"/>
                              </a:lnTo>
                              <a:lnTo>
                                <a:pt x="0" y="3590"/>
                              </a:lnTo>
                              <a:lnTo>
                                <a:pt x="76" y="3589"/>
                              </a:lnTo>
                              <a:lnTo>
                                <a:pt x="152" y="3587"/>
                              </a:lnTo>
                              <a:lnTo>
                                <a:pt x="227" y="3583"/>
                              </a:lnTo>
                              <a:lnTo>
                                <a:pt x="302" y="3578"/>
                              </a:lnTo>
                              <a:lnTo>
                                <a:pt x="376" y="3571"/>
                              </a:lnTo>
                              <a:lnTo>
                                <a:pt x="450" y="3562"/>
                              </a:lnTo>
                              <a:lnTo>
                                <a:pt x="524" y="3552"/>
                              </a:lnTo>
                              <a:lnTo>
                                <a:pt x="597" y="3541"/>
                              </a:lnTo>
                              <a:lnTo>
                                <a:pt x="669" y="3528"/>
                              </a:lnTo>
                              <a:lnTo>
                                <a:pt x="741" y="3514"/>
                              </a:lnTo>
                              <a:lnTo>
                                <a:pt x="813" y="3498"/>
                              </a:lnTo>
                              <a:lnTo>
                                <a:pt x="884" y="3481"/>
                              </a:lnTo>
                              <a:lnTo>
                                <a:pt x="954" y="3462"/>
                              </a:lnTo>
                              <a:lnTo>
                                <a:pt x="1024" y="3442"/>
                              </a:lnTo>
                              <a:lnTo>
                                <a:pt x="1094" y="3421"/>
                              </a:lnTo>
                              <a:lnTo>
                                <a:pt x="1162" y="3398"/>
                              </a:lnTo>
                              <a:lnTo>
                                <a:pt x="1230" y="3374"/>
                              </a:lnTo>
                              <a:lnTo>
                                <a:pt x="1298" y="3349"/>
                              </a:lnTo>
                              <a:lnTo>
                                <a:pt x="1364" y="3322"/>
                              </a:lnTo>
                              <a:lnTo>
                                <a:pt x="1430" y="3294"/>
                              </a:lnTo>
                              <a:lnTo>
                                <a:pt x="1496" y="3265"/>
                              </a:lnTo>
                              <a:lnTo>
                                <a:pt x="1561" y="3234"/>
                              </a:lnTo>
                              <a:lnTo>
                                <a:pt x="1625" y="3202"/>
                              </a:lnTo>
                              <a:lnTo>
                                <a:pt x="1688" y="3170"/>
                              </a:lnTo>
                              <a:lnTo>
                                <a:pt x="1750" y="3135"/>
                              </a:lnTo>
                              <a:lnTo>
                                <a:pt x="1812" y="3100"/>
                              </a:lnTo>
                              <a:lnTo>
                                <a:pt x="1873" y="3063"/>
                              </a:lnTo>
                              <a:lnTo>
                                <a:pt x="1933" y="3026"/>
                              </a:lnTo>
                              <a:lnTo>
                                <a:pt x="1993" y="2987"/>
                              </a:lnTo>
                              <a:lnTo>
                                <a:pt x="2051" y="2947"/>
                              </a:lnTo>
                              <a:lnTo>
                                <a:pt x="2109" y="2906"/>
                              </a:lnTo>
                              <a:lnTo>
                                <a:pt x="2166" y="2864"/>
                              </a:lnTo>
                              <a:lnTo>
                                <a:pt x="2222" y="2820"/>
                              </a:lnTo>
                              <a:lnTo>
                                <a:pt x="2277" y="2776"/>
                              </a:lnTo>
                              <a:lnTo>
                                <a:pt x="2331" y="2731"/>
                              </a:lnTo>
                              <a:lnTo>
                                <a:pt x="2384" y="2684"/>
                              </a:lnTo>
                              <a:lnTo>
                                <a:pt x="2437" y="2637"/>
                              </a:lnTo>
                              <a:lnTo>
                                <a:pt x="2488" y="2588"/>
                              </a:lnTo>
                              <a:lnTo>
                                <a:pt x="2539" y="2539"/>
                              </a:lnTo>
                              <a:lnTo>
                                <a:pt x="2588" y="2488"/>
                              </a:lnTo>
                              <a:lnTo>
                                <a:pt x="2637" y="2437"/>
                              </a:lnTo>
                              <a:lnTo>
                                <a:pt x="2684" y="2384"/>
                              </a:lnTo>
                              <a:lnTo>
                                <a:pt x="2731" y="2331"/>
                              </a:lnTo>
                              <a:lnTo>
                                <a:pt x="2776" y="2277"/>
                              </a:lnTo>
                              <a:lnTo>
                                <a:pt x="2820" y="2222"/>
                              </a:lnTo>
                              <a:lnTo>
                                <a:pt x="2864" y="2166"/>
                              </a:lnTo>
                              <a:lnTo>
                                <a:pt x="2906" y="2109"/>
                              </a:lnTo>
                              <a:lnTo>
                                <a:pt x="2947" y="2051"/>
                              </a:lnTo>
                              <a:lnTo>
                                <a:pt x="2987" y="1993"/>
                              </a:lnTo>
                              <a:lnTo>
                                <a:pt x="3026" y="1933"/>
                              </a:lnTo>
                              <a:lnTo>
                                <a:pt x="3064" y="1873"/>
                              </a:lnTo>
                              <a:lnTo>
                                <a:pt x="3100" y="1812"/>
                              </a:lnTo>
                              <a:lnTo>
                                <a:pt x="3136" y="1750"/>
                              </a:lnTo>
                              <a:lnTo>
                                <a:pt x="3170" y="1688"/>
                              </a:lnTo>
                              <a:lnTo>
                                <a:pt x="3203" y="1624"/>
                              </a:lnTo>
                              <a:lnTo>
                                <a:pt x="3234" y="1560"/>
                              </a:lnTo>
                              <a:lnTo>
                                <a:pt x="3265" y="1496"/>
                              </a:lnTo>
                              <a:lnTo>
                                <a:pt x="3294" y="1430"/>
                              </a:lnTo>
                              <a:lnTo>
                                <a:pt x="3322" y="1364"/>
                              </a:lnTo>
                              <a:lnTo>
                                <a:pt x="3349" y="1297"/>
                              </a:lnTo>
                              <a:lnTo>
                                <a:pt x="3374" y="1230"/>
                              </a:lnTo>
                              <a:lnTo>
                                <a:pt x="3398" y="1162"/>
                              </a:lnTo>
                              <a:lnTo>
                                <a:pt x="3421" y="1093"/>
                              </a:lnTo>
                              <a:lnTo>
                                <a:pt x="3442" y="1024"/>
                              </a:lnTo>
                              <a:lnTo>
                                <a:pt x="3462" y="954"/>
                              </a:lnTo>
                              <a:lnTo>
                                <a:pt x="3481" y="884"/>
                              </a:lnTo>
                              <a:lnTo>
                                <a:pt x="3498" y="813"/>
                              </a:lnTo>
                              <a:lnTo>
                                <a:pt x="3514" y="741"/>
                              </a:lnTo>
                              <a:lnTo>
                                <a:pt x="3528" y="669"/>
                              </a:lnTo>
                              <a:lnTo>
                                <a:pt x="3541" y="597"/>
                              </a:lnTo>
                              <a:lnTo>
                                <a:pt x="3552" y="524"/>
                              </a:lnTo>
                              <a:lnTo>
                                <a:pt x="3562" y="450"/>
                              </a:lnTo>
                              <a:lnTo>
                                <a:pt x="3571" y="376"/>
                              </a:lnTo>
                              <a:lnTo>
                                <a:pt x="3578" y="302"/>
                              </a:lnTo>
                              <a:lnTo>
                                <a:pt x="3583" y="227"/>
                              </a:lnTo>
                              <a:lnTo>
                                <a:pt x="3587" y="152"/>
                              </a:lnTo>
                              <a:lnTo>
                                <a:pt x="3590" y="76"/>
                              </a:lnTo>
                              <a:lnTo>
                                <a:pt x="3590" y="0"/>
                              </a:lnTo>
                              <a:close/>
                            </a:path>
                          </a:pathLst>
                        </a:custGeom>
                        <a:solidFill>
                          <a:srgbClr val="006D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38B45" id="Groep 1" o:spid="_x0000_s1026" style="position:absolute;margin-left:11.3pt;margin-top:-14.4pt;width:170.1pt;height:85.9pt;z-index:251658240;mso-position-horizontal-relative:page" coordorigin="567,-3470" coordsize="719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">
              <o:lock v:ext="edit" aspectratio="t"/>
              <v:shape id="docshape26" o:spid="_x0000_s1027" style="position:absolute;left:4157;top:-3470;width:3602;height:3602;visibility:visible;mso-wrap-style:square;v-text-anchor:top" coordsize="360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" path="m1801,r-76,2l1650,6r-74,8l1502,25r-73,13l1358,55r-70,19l1218,96r-67,25l1084,149r-65,30l955,211r-63,35l832,283r-59,40l715,365r-56,43l605,455r-52,48l503,553r-48,52l409,659r-44,56l323,772r-39,59l246,892r-35,62l179,1018r-30,65l122,1150r-25,68l75,1287r-20,71l39,1429r-14,73l15,1575r-8,75l2,1725,,1801r2,76l7,1952r8,75l25,2100r14,73l55,2244r20,71l97,2384r25,68l149,2519r30,65l211,2648r35,62l284,2771r39,59l365,2887r44,56l455,2997r48,52l553,3099r52,48l659,3194r56,43l773,3279r59,40l892,3356r63,35l1019,3423r65,30l1151,3481r67,25l1288,3528r70,19l1429,3564r73,13l1576,3588r74,8l1725,3600r76,2l1878,3600r75,-4l2027,3588r74,-11l2173,3564r72,-17l2315,3528r69,-22l2452,3481r67,-28l2584,3423r64,-32l2710,3356r61,-37l2830,3279r58,-42l2944,3194r54,-47l3050,3099r50,-50l3148,2997r46,-54l3238,2887r42,-57l3319,2771r38,-61l3391,2648r11,-22l1801,2626r-75,-4l1652,2612r-71,-16l1512,2574r-66,-28l1383,2513r-60,-39l1267,2431r-52,-48l1167,2331r-43,-56l1086,2215r-34,-63l1024,2086r-22,-69l986,1946r-10,-74l972,1797r4,-76l986,1648r16,-72l1024,1508r28,-67l1086,1378r38,-59l1167,1263r48,-52l1267,1163r56,-43l1383,1081r63,-33l1512,1020r69,-23l1652,981r74,-10l1801,968r1597,l3391,954r-34,-62l3319,831r-39,-59l3238,715r-44,-56l3148,605r-48,-52l3050,503r-52,-48l2944,408r-56,-43l2830,323r-59,-40l2710,246r-62,-35l2584,179r-65,-30l2452,121,2384,96,2315,74,2245,55,2173,38,2101,25,2027,14,1953,6,1878,2,1801,xm3398,968r-1597,l1877,971r73,10l2022,997r69,23l2157,1048r63,33l2279,1120r57,43l2388,1211r47,52l2479,1319r38,59l2551,1441r28,67l2601,1576r16,72l2627,1721r3,76l2627,1872r-10,74l2601,2017r-22,69l2551,2152r-34,63l2479,2275r-44,56l2388,2383r-52,48l2279,2474r-59,39l2157,2546r-66,28l2022,2596r-72,16l1877,2622r-76,4l3402,2626r22,-42l3454,2519r27,-67l3506,2384r22,-69l3547,2244r17,-71l3578,2100r10,-73l3596,1952r5,-75l3602,1801r-1,-76l3596,1650r-8,-75l3578,1502r-14,-73l3547,1358r-19,-71l3506,1218r-25,-68l3454,1083r-30,-65l3398,968xe" fillcolor="#fcc000" stroked="f">
                <v:path arrowok="t" o:connecttype="custom" o:connectlocs="1650,-3464;1358,-3415;1084,-3321;832,-3187;605,-3015;409,-2811;246,-2578;122,-2320;39,-2041;2,-1745;15,-1443;75,-1155;179,-886;323,-640;503,-421;715,-233;955,-79;1218,36;1502,107;1801,132;2101,107;2384,36;2648,-79;2888,-233;3100,-421;3280,-640;3402,-844;1581,-874;1323,-996;1124,-1195;1002,-1453;976,-1749;1052,-2029;1215,-2259;1446,-2422;1726,-2499;3357,-2578;3194,-2811;2998,-3015;2771,-3187;2519,-3321;2245,-3415;1953,-3464;1801,-2502;2091,-2450;2336,-2307;2517,-2092;2617,-1822;2617,-1524;2517,-1255;2336,-1039;2091,-896;1801,-844;3481,-1018;3564,-1297;3601,-1593;3588,-1895;3528,-2183;3424,-2452" o:connectangles="0,0,0,0,0,0,0,0,0,0,0,0,0,0,0,0,0,0,0,0,0,0,0,0,0,0,0,0,0,0,0,0,0,0,0,0,0,0,0,0,0,0,0,0,0,0,0,0,0,0,0,0,0,0,0,0,0,0,0"/>
              </v:shape>
              <v:shape id="docshape27" o:spid="_x0000_s1028" style="position:absolute;left:566;top:-3465;width:3591;height:3591;visibility:visible;mso-wrap-style:square;v-text-anchor:top" coordsize="359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" path="m3590,l2,,,3590r76,-1l152,3587r75,-4l302,3578r74,-7l450,3562r74,-10l597,3541r72,-13l741,3514r72,-16l884,3481r70,-19l1024,3442r70,-21l1162,3398r68,-24l1298,3349r66,-27l1430,3294r66,-29l1561,3234r64,-32l1688,3170r62,-35l1812,3100r61,-37l1933,3026r60,-39l2051,2947r58,-41l2166,2864r56,-44l2277,2776r54,-45l2384,2684r53,-47l2488,2588r51,-49l2588,2488r49,-51l2684,2384r47,-53l2776,2277r44,-55l2864,2166r42,-57l2947,2051r40,-58l3026,1933r38,-60l3100,1812r36,-62l3170,1688r33,-64l3234,1560r31,-64l3294,1430r28,-66l3349,1297r25,-67l3398,1162r23,-69l3442,1024r20,-70l3481,884r17,-71l3514,741r14,-72l3541,597r11,-73l3562,450r9,-74l3578,302r5,-75l3587,152r3,-76l3590,xe" fillcolor="#006df9" stroked="f">
                <v:path arrowok="t" o:connecttype="custom" o:connectlocs="2,-3464;76,125;227,119;376,107;524,88;669,64;813,34;954,-2;1094,-43;1230,-90;1364,-142;1496,-199;1625,-262;1750,-329;1873,-401;1993,-477;2109,-558;2222,-644;2331,-733;2437,-827;2539,-925;2637,-1027;2731,-1133;2820,-1242;2906,-1355;2987,-1471;3064,-1591;3136,-1714;3203,-1840;3265,-1968;3322,-2100;3374,-2234;3421,-2371;3462,-2510;3498,-2651;3528,-2795;3552,-2940;3571,-3088;3583,-3237;3590,-3388" o:connectangles="0,0,0,0,0,0,0,0,0,0,0,0,0,0,0,0,0,0,0,0,0,0,0,0,0,0,0,0,0,0,0,0,0,0,0,0,0,0,0,0"/>
              </v:shape>
              <w10:wrap anchorx="page"/>
            </v:group>
          </w:pict>
        </mc:Fallback>
      </mc:AlternateContent>
    </w:r>
  </w:p>
  <w:p w14:paraId="4B33BF8F" w14:textId="6E8AB633" w:rsidR="00211407" w:rsidRDefault="00211407">
    <w:pPr>
      <w:pStyle w:val="Koptekst"/>
    </w:pPr>
  </w:p>
  <w:p w14:paraId="5A7CA834" w14:textId="359FA35D" w:rsidR="00E31B47" w:rsidRDefault="00E31B47">
    <w:pPr>
      <w:pStyle w:val="Koptekst"/>
    </w:pPr>
  </w:p>
  <w:p w14:paraId="484B0605" w14:textId="0132C27D" w:rsidR="00E31B47" w:rsidRDefault="00E31B47">
    <w:pPr>
      <w:pStyle w:val="Koptekst"/>
    </w:pPr>
  </w:p>
  <w:p w14:paraId="135BF2A1" w14:textId="4977CD53" w:rsidR="00E31B47" w:rsidRDefault="00E31B47">
    <w:pPr>
      <w:pStyle w:val="Koptekst"/>
    </w:pPr>
  </w:p>
  <w:p w14:paraId="140CCF65" w14:textId="4A7D1694" w:rsidR="00E31B47" w:rsidRDefault="00E31B47">
    <w:pPr>
      <w:pStyle w:val="Koptekst"/>
    </w:pPr>
  </w:p>
  <w:p w14:paraId="3BD81125" w14:textId="6B168910" w:rsidR="00E31B47" w:rsidRDefault="00E31B47">
    <w:pPr>
      <w:pStyle w:val="Koptekst"/>
    </w:pPr>
  </w:p>
  <w:p w14:paraId="5A9515BC" w14:textId="246FAEEE" w:rsidR="00E31B47" w:rsidRDefault="00E31B47">
    <w:pPr>
      <w:pStyle w:val="Koptekst"/>
    </w:pPr>
  </w:p>
  <w:p w14:paraId="6B96ADEF" w14:textId="0E9BA2FD" w:rsidR="00E31B47" w:rsidRDefault="00E31B47">
    <w:pPr>
      <w:pStyle w:val="Koptekst"/>
    </w:pPr>
  </w:p>
  <w:p w14:paraId="03C86C73" w14:textId="77777777" w:rsidR="00E31B47" w:rsidRDefault="00E31B4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071C" w14:textId="014ED76A" w:rsidR="007B3B43" w:rsidRDefault="00652140">
    <w:pPr>
      <w:pStyle w:val="Koptekst"/>
    </w:pPr>
    <w:r>
      <w:rPr>
        <w:noProof/>
      </w:rPr>
      <w:pict w14:anchorId="48AAB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768953" o:spid="_x0000_s1044" type="#_x0000_t75" style="position:absolute;margin-left:0;margin-top:0;width:594.95pt;height:841.9pt;z-index:-251658238;mso-position-horizontal:center;mso-position-horizontal-relative:margin;mso-position-vertical:center;mso-position-vertical-relative:margin" o:allowincell="f">
          <v:imagedata r:id="rId1" o:title="achtergrond happer blau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330F2"/>
    <w:multiLevelType w:val="hybridMultilevel"/>
    <w:tmpl w:val="AB8489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9F87AE6"/>
    <w:multiLevelType w:val="hybridMultilevel"/>
    <w:tmpl w:val="42C4D886"/>
    <w:lvl w:ilvl="0" w:tplc="3BF69DFC">
      <w:start w:val="1"/>
      <w:numFmt w:val="decimal"/>
      <w:lvlText w:val="%1)"/>
      <w:lvlJc w:val="left"/>
      <w:pPr>
        <w:ind w:left="720" w:hanging="360"/>
      </w:pPr>
      <w:rPr>
        <w:b w:val="0"/>
        <w:bCs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4AAE4A73"/>
    <w:multiLevelType w:val="hybridMultilevel"/>
    <w:tmpl w:val="E37C9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BE318E"/>
    <w:multiLevelType w:val="hybridMultilevel"/>
    <w:tmpl w:val="81AC3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A114A8"/>
    <w:multiLevelType w:val="hybridMultilevel"/>
    <w:tmpl w:val="42CE6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976E2F"/>
    <w:multiLevelType w:val="hybridMultilevel"/>
    <w:tmpl w:val="96EEA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4926517"/>
    <w:multiLevelType w:val="hybridMultilevel"/>
    <w:tmpl w:val="C23E5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C7E3D26"/>
    <w:multiLevelType w:val="hybridMultilevel"/>
    <w:tmpl w:val="55400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F6E6412"/>
    <w:multiLevelType w:val="hybridMultilevel"/>
    <w:tmpl w:val="8D964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09203581">
    <w:abstractNumId w:val="7"/>
  </w:num>
  <w:num w:numId="2" w16cid:durableId="10867268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3053493">
    <w:abstractNumId w:val="1"/>
  </w:num>
  <w:num w:numId="4" w16cid:durableId="1895851548">
    <w:abstractNumId w:val="8"/>
  </w:num>
  <w:num w:numId="5" w16cid:durableId="440026749">
    <w:abstractNumId w:val="5"/>
  </w:num>
  <w:num w:numId="6" w16cid:durableId="1560825249">
    <w:abstractNumId w:val="6"/>
  </w:num>
  <w:num w:numId="7" w16cid:durableId="1697150592">
    <w:abstractNumId w:val="3"/>
  </w:num>
  <w:num w:numId="8" w16cid:durableId="1483505072">
    <w:abstractNumId w:val="2"/>
  </w:num>
  <w:num w:numId="9" w16cid:durableId="1421636922">
    <w:abstractNumId w:val="0"/>
  </w:num>
  <w:num w:numId="10" w16cid:durableId="1928613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B47"/>
    <w:rsid w:val="00022096"/>
    <w:rsid w:val="00065255"/>
    <w:rsid w:val="00082750"/>
    <w:rsid w:val="0009288E"/>
    <w:rsid w:val="000A38B2"/>
    <w:rsid w:val="00146773"/>
    <w:rsid w:val="001749A3"/>
    <w:rsid w:val="00197FE0"/>
    <w:rsid w:val="001D1524"/>
    <w:rsid w:val="00211407"/>
    <w:rsid w:val="0027315B"/>
    <w:rsid w:val="002D3D8F"/>
    <w:rsid w:val="002E3564"/>
    <w:rsid w:val="002E4C3A"/>
    <w:rsid w:val="002F6335"/>
    <w:rsid w:val="003A5C63"/>
    <w:rsid w:val="003B315E"/>
    <w:rsid w:val="004B1761"/>
    <w:rsid w:val="00537ABE"/>
    <w:rsid w:val="00552376"/>
    <w:rsid w:val="00575C78"/>
    <w:rsid w:val="005E2190"/>
    <w:rsid w:val="00652140"/>
    <w:rsid w:val="006C51E9"/>
    <w:rsid w:val="006D5781"/>
    <w:rsid w:val="006F3657"/>
    <w:rsid w:val="0072366C"/>
    <w:rsid w:val="0075166F"/>
    <w:rsid w:val="0075490D"/>
    <w:rsid w:val="007B3B43"/>
    <w:rsid w:val="00806E11"/>
    <w:rsid w:val="00850462"/>
    <w:rsid w:val="0088543C"/>
    <w:rsid w:val="00886C11"/>
    <w:rsid w:val="008A25E5"/>
    <w:rsid w:val="00932ED9"/>
    <w:rsid w:val="0098777A"/>
    <w:rsid w:val="009D2EAE"/>
    <w:rsid w:val="009D7DFF"/>
    <w:rsid w:val="00A12CAA"/>
    <w:rsid w:val="00A929C9"/>
    <w:rsid w:val="00A92DEB"/>
    <w:rsid w:val="00AC40B4"/>
    <w:rsid w:val="00B368CC"/>
    <w:rsid w:val="00C614C5"/>
    <w:rsid w:val="00D15BE7"/>
    <w:rsid w:val="00D93744"/>
    <w:rsid w:val="00DF4BD7"/>
    <w:rsid w:val="00E05E80"/>
    <w:rsid w:val="00E31B47"/>
    <w:rsid w:val="00E53374"/>
    <w:rsid w:val="00F00DBE"/>
    <w:rsid w:val="00F057C9"/>
    <w:rsid w:val="00F1038E"/>
    <w:rsid w:val="00F85B5B"/>
    <w:rsid w:val="00F9505F"/>
    <w:rsid w:val="00FD38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D9D7F"/>
  <w15:chartTrackingRefBased/>
  <w15:docId w15:val="{53092D2E-9FEC-46F0-8F6A-1FFA7AB6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D7DFF"/>
    <w:pPr>
      <w:keepNext/>
      <w:keepLines/>
      <w:spacing w:before="240" w:after="0"/>
      <w:outlineLvl w:val="0"/>
    </w:pPr>
    <w:rPr>
      <w:rFonts w:ascii="Arial" w:eastAsiaTheme="majorEastAsia" w:hAnsi="Arial" w:cstheme="majorBidi"/>
      <w:color w:val="006DF9"/>
      <w:sz w:val="48"/>
      <w:szCs w:val="32"/>
    </w:rPr>
  </w:style>
  <w:style w:type="paragraph" w:styleId="Kop2">
    <w:name w:val="heading 2"/>
    <w:basedOn w:val="Standaard"/>
    <w:next w:val="Standaard"/>
    <w:link w:val="Kop2Char"/>
    <w:uiPriority w:val="9"/>
    <w:unhideWhenUsed/>
    <w:qFormat/>
    <w:rsid w:val="009D7DFF"/>
    <w:pPr>
      <w:keepNext/>
      <w:keepLines/>
      <w:spacing w:before="40" w:after="0"/>
      <w:outlineLvl w:val="1"/>
    </w:pPr>
    <w:rPr>
      <w:rFonts w:ascii="Arial" w:hAnsi="Arial" w:cstheme="majorBidi"/>
      <w:color w:val="006DF9"/>
      <w:sz w:val="36"/>
      <w:szCs w:val="26"/>
    </w:rPr>
  </w:style>
  <w:style w:type="paragraph" w:styleId="Kop3">
    <w:name w:val="heading 3"/>
    <w:basedOn w:val="Standaard"/>
    <w:next w:val="Standaard"/>
    <w:link w:val="Kop3Char"/>
    <w:uiPriority w:val="9"/>
    <w:semiHidden/>
    <w:unhideWhenUsed/>
    <w:qFormat/>
    <w:rsid w:val="006F36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14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1407"/>
  </w:style>
  <w:style w:type="paragraph" w:styleId="Voettekst">
    <w:name w:val="footer"/>
    <w:basedOn w:val="Standaard"/>
    <w:link w:val="VoettekstChar"/>
    <w:uiPriority w:val="99"/>
    <w:unhideWhenUsed/>
    <w:rsid w:val="002114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1407"/>
  </w:style>
  <w:style w:type="paragraph" w:styleId="Plattetekst">
    <w:name w:val="Body Text"/>
    <w:basedOn w:val="Standaard"/>
    <w:link w:val="PlattetekstChar"/>
    <w:uiPriority w:val="1"/>
    <w:qFormat/>
    <w:rsid w:val="00211407"/>
    <w:pPr>
      <w:widowControl w:val="0"/>
      <w:autoSpaceDE w:val="0"/>
      <w:autoSpaceDN w:val="0"/>
      <w:spacing w:after="0" w:line="240" w:lineRule="auto"/>
    </w:pPr>
    <w:rPr>
      <w:rFonts w:ascii="Calibri" w:eastAsia="Calibri" w:hAnsi="Calibri" w:cs="Calibri"/>
      <w:sz w:val="20"/>
      <w:szCs w:val="20"/>
    </w:rPr>
  </w:style>
  <w:style w:type="character" w:customStyle="1" w:styleId="PlattetekstChar">
    <w:name w:val="Platte tekst Char"/>
    <w:basedOn w:val="Standaardalinea-lettertype"/>
    <w:link w:val="Plattetekst"/>
    <w:uiPriority w:val="1"/>
    <w:rsid w:val="00211407"/>
    <w:rPr>
      <w:rFonts w:ascii="Calibri" w:eastAsia="Calibri" w:hAnsi="Calibri" w:cs="Calibri"/>
      <w:sz w:val="20"/>
      <w:szCs w:val="20"/>
    </w:rPr>
  </w:style>
  <w:style w:type="paragraph" w:styleId="Geenafstand">
    <w:name w:val="No Spacing"/>
    <w:link w:val="GeenafstandChar"/>
    <w:uiPriority w:val="1"/>
    <w:qFormat/>
    <w:rsid w:val="002F633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F6335"/>
    <w:rPr>
      <w:rFonts w:eastAsiaTheme="minorEastAsia"/>
      <w:lang w:eastAsia="nl-NL"/>
    </w:rPr>
  </w:style>
  <w:style w:type="paragraph" w:styleId="Lijstalinea">
    <w:name w:val="List Paragraph"/>
    <w:basedOn w:val="Standaard"/>
    <w:uiPriority w:val="34"/>
    <w:qFormat/>
    <w:rsid w:val="009D7DFF"/>
    <w:pPr>
      <w:spacing w:before="120" w:after="120" w:line="240" w:lineRule="auto"/>
      <w:ind w:left="720"/>
      <w:contextualSpacing/>
    </w:pPr>
    <w:rPr>
      <w:rFonts w:ascii="Arial" w:eastAsia="Times New Roman" w:hAnsi="Arial" w:cs="Times New Roman"/>
      <w:szCs w:val="20"/>
      <w:lang w:eastAsia="nl-NL"/>
    </w:rPr>
  </w:style>
  <w:style w:type="character" w:customStyle="1" w:styleId="Kop1Char">
    <w:name w:val="Kop 1 Char"/>
    <w:basedOn w:val="Standaardalinea-lettertype"/>
    <w:link w:val="Kop1"/>
    <w:uiPriority w:val="9"/>
    <w:rsid w:val="009D7DFF"/>
    <w:rPr>
      <w:rFonts w:ascii="Arial" w:eastAsiaTheme="majorEastAsia" w:hAnsi="Arial" w:cstheme="majorBidi"/>
      <w:color w:val="006DF9"/>
      <w:sz w:val="48"/>
      <w:szCs w:val="32"/>
    </w:rPr>
  </w:style>
  <w:style w:type="character" w:customStyle="1" w:styleId="Kop2Char">
    <w:name w:val="Kop 2 Char"/>
    <w:basedOn w:val="Standaardalinea-lettertype"/>
    <w:link w:val="Kop2"/>
    <w:uiPriority w:val="9"/>
    <w:rsid w:val="009D7DFF"/>
    <w:rPr>
      <w:rFonts w:ascii="Arial" w:hAnsi="Arial" w:cstheme="majorBidi"/>
      <w:color w:val="006DF9"/>
      <w:sz w:val="36"/>
      <w:szCs w:val="26"/>
    </w:rPr>
  </w:style>
  <w:style w:type="table" w:styleId="Tabelraster">
    <w:name w:val="Table Grid"/>
    <w:basedOn w:val="Standaardtabel"/>
    <w:uiPriority w:val="39"/>
    <w:rsid w:val="009D7DF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6F3657"/>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semiHidden/>
    <w:unhideWhenUsed/>
    <w:rsid w:val="002D3D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elastingdienst.nl/wps/wcm/connect/bldcontentnl/belastingdienst/zakelijk/btw/zakendoen_met_het_buitenland/afstandsverkopen-zoals-e-commerce-en-diensten-voor-particulieren-in-andere-eu-landen/afstandsverkopen-zoals-e-commerce-en-diensten-voor-particulieren-in-andere-eu-landen"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lastingdienst.nl/wps/wcm/connect/bldcontentnl/belastingdienst/zakelijk/btw/zakendoen_met_het_buitenland/afstandsverkopen-zoals-e-commerce-en-diensten-voor-particulieren-in-andere-eu-landen/afstandsverkopen-zoals-e-commerce-binnen-de-eu/afstandsverkopen-zoals-e-commerce-binnen-de-eu" TargetMode="External"/><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ocuments\Aangepaste%20Office-sjablonen\wordsjabloon.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0EADF007E5834E94D997F4237E0E3E" ma:contentTypeVersion="16" ma:contentTypeDescription="Een nieuw document maken." ma:contentTypeScope="" ma:versionID="fd8ccf82199185248ee9d0ff95d41a99">
  <xsd:schema xmlns:xsd="http://www.w3.org/2001/XMLSchema" xmlns:xs="http://www.w3.org/2001/XMLSchema" xmlns:p="http://schemas.microsoft.com/office/2006/metadata/properties" xmlns:ns2="b99704c2-8d64-4886-8e51-0ee48710b9c1" xmlns:ns3="cd1b5595-f2a6-48eb-9411-8903fff87f22" targetNamespace="http://schemas.microsoft.com/office/2006/metadata/properties" ma:root="true" ma:fieldsID="ca7ee4d3b77dd85011b26cb32f894b44" ns2:_="" ns3:_="">
    <xsd:import namespace="b99704c2-8d64-4886-8e51-0ee48710b9c1"/>
    <xsd:import namespace="cd1b5595-f2a6-48eb-9411-8903fff87f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704c2-8d64-4886-8e51-0ee48710b9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a523d61-e114-46b7-bfd8-c7cec1558b8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1b5595-f2a6-48eb-9411-8903fff87f22"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d3296c4c-6c7a-45be-a11c-d8a5f5d76a7c}" ma:internalName="TaxCatchAll" ma:showField="CatchAllData" ma:web="cd1b5595-f2a6-48eb-9411-8903fff87f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9704c2-8d64-4886-8e51-0ee48710b9c1">
      <Terms xmlns="http://schemas.microsoft.com/office/infopath/2007/PartnerControls"/>
    </lcf76f155ced4ddcb4097134ff3c332f>
    <TaxCatchAll xmlns="cd1b5595-f2a6-48eb-9411-8903fff87f22" xsi:nil="true"/>
    <SharedWithUsers xmlns="cd1b5595-f2a6-48eb-9411-8903fff87f22">
      <UserInfo>
        <DisplayName>Eric Zoomers</DisplayName>
        <AccountId>105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0CA7B-0F80-4600-B7AF-65B5A5DD8B2D}">
  <ds:schemaRefs>
    <ds:schemaRef ds:uri="http://schemas.microsoft.com/sharepoint/v3/contenttype/forms"/>
  </ds:schemaRefs>
</ds:datastoreItem>
</file>

<file path=customXml/itemProps2.xml><?xml version="1.0" encoding="utf-8"?>
<ds:datastoreItem xmlns:ds="http://schemas.openxmlformats.org/officeDocument/2006/customXml" ds:itemID="{EAAE58FE-8F9C-430C-9789-E60E2329F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704c2-8d64-4886-8e51-0ee48710b9c1"/>
    <ds:schemaRef ds:uri="cd1b5595-f2a6-48eb-9411-8903fff8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E78FEF-6380-4A5E-8841-613587CCB449}">
  <ds:schemaRefs>
    <ds:schemaRef ds:uri="http://schemas.microsoft.com/office/2006/metadata/properties"/>
    <ds:schemaRef ds:uri="http://schemas.microsoft.com/office/infopath/2007/PartnerControls"/>
    <ds:schemaRef ds:uri="b99704c2-8d64-4886-8e51-0ee48710b9c1"/>
    <ds:schemaRef ds:uri="cd1b5595-f2a6-48eb-9411-8903fff87f22"/>
  </ds:schemaRefs>
</ds:datastoreItem>
</file>

<file path=customXml/itemProps4.xml><?xml version="1.0" encoding="utf-8"?>
<ds:datastoreItem xmlns:ds="http://schemas.openxmlformats.org/officeDocument/2006/customXml" ds:itemID="{258692C9-E9B9-4284-88B4-0F95835F3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wordsjabloon</Template>
  <TotalTime>1</TotalTime>
  <Pages>5</Pages>
  <Words>347</Words>
  <Characters>1911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Cue Wizard</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Eric Zoomers</cp:lastModifiedBy>
  <cp:revision>2</cp:revision>
  <dcterms:created xsi:type="dcterms:W3CDTF">2023-05-19T13:01:00Z</dcterms:created>
  <dcterms:modified xsi:type="dcterms:W3CDTF">2023-05-19T13:01:00Z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0x010100910EADF007E5834E94D997F4237E0E3E</vt:lpwstr>
  </property>
  <property fmtid="{D5CDD505-2E9C-101B-9397-08002B2CF9AE}" pid="3" name="MediaServiceImageTags">
    <vt:lpwstr/>
  </property>
</Properties>
</file>